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6BCF7" w14:textId="77777777" w:rsidR="006809EB" w:rsidRDefault="006809EB" w:rsidP="006F62AE">
      <w:pPr>
        <w:spacing w:after="0"/>
      </w:pPr>
      <w:bookmarkStart w:id="0" w:name="_Hlk148443582"/>
      <w:bookmarkStart w:id="1" w:name="_Toc148450087"/>
      <w:bookmarkStart w:id="2" w:name="_Hlk54008379"/>
    </w:p>
    <w:p w14:paraId="176BF19A" w14:textId="77777777" w:rsidR="008D35FA" w:rsidRPr="008D35FA" w:rsidRDefault="008D35FA" w:rsidP="00583CC7">
      <w:pPr>
        <w:pStyle w:val="proVortitel"/>
      </w:pPr>
      <w:proofErr w:type="spellStart"/>
      <w:r w:rsidRPr="008D35FA">
        <w:t>Xxxxx</w:t>
      </w:r>
      <w:proofErr w:type="spellEnd"/>
      <w:r w:rsidRPr="008D35FA">
        <w:t xml:space="preserve"> </w:t>
      </w:r>
      <w:proofErr w:type="spellStart"/>
      <w:r w:rsidRPr="008D35FA">
        <w:t>Xxxxx</w:t>
      </w:r>
      <w:proofErr w:type="spellEnd"/>
      <w:r w:rsidRPr="008D35FA">
        <w:t xml:space="preserve"> </w:t>
      </w:r>
      <w:r w:rsidRPr="00583CC7">
        <w:t>Abschlussbericht</w:t>
      </w:r>
      <w:r w:rsidRPr="008D35FA">
        <w:t xml:space="preserve"> 2025, ST 245</w:t>
      </w:r>
    </w:p>
    <w:p w14:paraId="23205852" w14:textId="77777777" w:rsidR="008D35FA" w:rsidRPr="00EA26F2" w:rsidRDefault="008D35FA" w:rsidP="008D35FA">
      <w:pPr>
        <w:pStyle w:val="proHaupttitel"/>
        <w:spacing w:after="80"/>
      </w:pPr>
      <w:r w:rsidRPr="00F76C3C">
        <w:t>XXXXX Titel des Berichtes</w:t>
      </w:r>
      <w:r>
        <w:br/>
        <w:t>bis zu vier Zeilen</w:t>
      </w:r>
    </w:p>
    <w:p w14:paraId="2AE8FE2F" w14:textId="77777777" w:rsidR="008D35FA" w:rsidRPr="008D35FA" w:rsidRDefault="008D35FA" w:rsidP="00583CC7">
      <w:pPr>
        <w:pStyle w:val="proUntertitel"/>
      </w:pPr>
      <w:proofErr w:type="spellStart"/>
      <w:r w:rsidRPr="008D35FA">
        <w:t>xxxxx</w:t>
      </w:r>
      <w:proofErr w:type="spellEnd"/>
      <w:r w:rsidRPr="008D35FA">
        <w:t xml:space="preserve"> Zeile für </w:t>
      </w:r>
      <w:r w:rsidRPr="00583CC7">
        <w:t>Untertitel</w:t>
      </w:r>
    </w:p>
    <w:p w14:paraId="476C13FC" w14:textId="77777777" w:rsidR="008D35FA" w:rsidRDefault="008D35FA" w:rsidP="008D35FA">
      <w:pPr>
        <w:pStyle w:val="Standardohne-Abstand"/>
        <w:ind w:left="1332"/>
        <w:rPr>
          <w:sz w:val="36"/>
          <w:szCs w:val="36"/>
        </w:rPr>
      </w:pPr>
      <w:r w:rsidRPr="00805684">
        <w:rPr>
          <w:noProof/>
        </w:rPr>
        <w:drawing>
          <wp:inline distT="0" distB="0" distL="0" distR="0" wp14:anchorId="0ACBFDD9" wp14:editId="4ED630BE">
            <wp:extent cx="4705200" cy="3592800"/>
            <wp:effectExtent l="0" t="0" r="635" b="8255"/>
            <wp:docPr id="137646231" name="Grafi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200" cy="359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78C42" w14:textId="77777777" w:rsidR="00517A04" w:rsidRPr="0016781A" w:rsidRDefault="008D35FA" w:rsidP="0016781A">
      <w:pPr>
        <w:jc w:val="right"/>
        <w:rPr>
          <w:sz w:val="14"/>
          <w:szCs w:val="14"/>
        </w:rPr>
      </w:pPr>
      <w:r w:rsidRPr="00EC318D">
        <w:rPr>
          <w:rStyle w:val="proBildautor-ZEICHEN"/>
        </w:rPr>
        <w:t xml:space="preserve">Foto: G. </w:t>
      </w:r>
      <w:proofErr w:type="spellStart"/>
      <w:r w:rsidRPr="00EC318D">
        <w:rPr>
          <w:rStyle w:val="proBildautor-ZEICHEN"/>
        </w:rPr>
        <w:t>Musterman</w:t>
      </w:r>
      <w:proofErr w:type="spellEnd"/>
    </w:p>
    <w:p w14:paraId="0BDC6E10" w14:textId="77777777" w:rsidR="00517A04" w:rsidRDefault="00517A04" w:rsidP="00B35D3B">
      <w:pPr>
        <w:tabs>
          <w:tab w:val="left" w:pos="2311"/>
          <w:tab w:val="left" w:pos="5107"/>
          <w:tab w:val="left" w:pos="6002"/>
        </w:tabs>
        <w:rPr>
          <w:rStyle w:val="proBildautor-ZEICHEN"/>
          <w:rFonts w:eastAsia="Batang" w:cs="Calibri"/>
          <w:color w:val="000000"/>
          <w:lang w:eastAsia="de-DE"/>
        </w:rPr>
      </w:pPr>
      <w:r>
        <w:rPr>
          <w:rStyle w:val="proBildautor-ZEICHEN"/>
          <w:rFonts w:eastAsia="Batang" w:cs="Calibri"/>
          <w:color w:val="000000"/>
          <w:lang w:eastAsia="de-DE"/>
        </w:rPr>
        <w:tab/>
      </w:r>
      <w:r>
        <w:rPr>
          <w:rStyle w:val="proBildautor-ZEICHEN"/>
          <w:rFonts w:eastAsia="Batang" w:cs="Calibri"/>
          <w:color w:val="000000"/>
          <w:lang w:eastAsia="de-DE"/>
        </w:rPr>
        <w:tab/>
      </w:r>
      <w:r w:rsidR="00B35D3B">
        <w:rPr>
          <w:rStyle w:val="proBildautor-ZEICHEN"/>
          <w:rFonts w:eastAsia="Batang" w:cs="Calibri"/>
          <w:color w:val="000000"/>
          <w:lang w:eastAsia="de-DE"/>
        </w:rPr>
        <w:tab/>
      </w:r>
    </w:p>
    <w:p w14:paraId="22770420" w14:textId="77777777" w:rsidR="00517A04" w:rsidRPr="00517A04" w:rsidRDefault="00517A04" w:rsidP="00517A04">
      <w:pPr>
        <w:tabs>
          <w:tab w:val="left" w:pos="2311"/>
        </w:tabs>
        <w:rPr>
          <w:lang w:eastAsia="de-DE"/>
        </w:rPr>
        <w:sectPr w:rsidR="00517A04" w:rsidRPr="00517A04" w:rsidSect="0016781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7" w:right="1565" w:bottom="1134" w:left="1701" w:header="709" w:footer="709" w:gutter="0"/>
          <w:cols w:space="720"/>
          <w:noEndnote/>
          <w:docGrid w:linePitch="299"/>
        </w:sectPr>
      </w:pPr>
    </w:p>
    <w:p w14:paraId="4AE60ED3" w14:textId="77777777" w:rsidR="000663D8" w:rsidRPr="008D64FF" w:rsidRDefault="000663D8" w:rsidP="000663D8">
      <w:pPr>
        <w:pStyle w:val="proImpressum-berschrift"/>
      </w:pPr>
      <w:bookmarkStart w:id="3" w:name="_Toc220077508"/>
      <w:bookmarkEnd w:id="0"/>
      <w:r w:rsidRPr="008D64FF">
        <w:lastRenderedPageBreak/>
        <w:t>Impressum</w:t>
      </w:r>
      <w:bookmarkEnd w:id="1"/>
      <w:bookmarkEnd w:id="3"/>
    </w:p>
    <w:p w14:paraId="76D38E43" w14:textId="77777777" w:rsidR="000663D8" w:rsidRPr="00897247" w:rsidRDefault="000663D8" w:rsidP="00897247">
      <w:pPr>
        <w:pStyle w:val="proImpressum-Zwischenberschrift"/>
      </w:pPr>
      <w:r w:rsidRPr="00897247">
        <w:t>Projektleitung</w:t>
      </w:r>
    </w:p>
    <w:p w14:paraId="2D05A9D6" w14:textId="77777777" w:rsidR="000663D8" w:rsidRDefault="000663D8" w:rsidP="004E4A6B">
      <w:pPr>
        <w:pStyle w:val="Standardohne-Abstand"/>
      </w:pPr>
      <w:bookmarkStart w:id="4" w:name="_Hlk148529051"/>
      <w:r w:rsidRPr="00ED3352">
        <w:t>Name</w:t>
      </w:r>
    </w:p>
    <w:p w14:paraId="4D513635" w14:textId="77777777" w:rsidR="000663D8" w:rsidRDefault="000663D8" w:rsidP="004E4A6B">
      <w:pPr>
        <w:pStyle w:val="Standardohne-Abstand"/>
      </w:pPr>
      <w:r w:rsidRPr="00ED3352">
        <w:t>Institution</w:t>
      </w:r>
    </w:p>
    <w:p w14:paraId="3F996353" w14:textId="77777777" w:rsidR="000663D8" w:rsidRPr="00F4568B" w:rsidRDefault="000663D8" w:rsidP="00897247">
      <w:pPr>
        <w:pStyle w:val="proImpressum-Zwischenberschrift"/>
      </w:pPr>
      <w:bookmarkStart w:id="5" w:name="_Toc249763816"/>
      <w:r w:rsidRPr="00F4568B">
        <w:t>Projektbearbeitung</w:t>
      </w:r>
      <w:bookmarkEnd w:id="5"/>
    </w:p>
    <w:p w14:paraId="7A843958" w14:textId="77777777" w:rsidR="000663D8" w:rsidRPr="0025714D" w:rsidRDefault="000663D8" w:rsidP="004E4A6B">
      <w:pPr>
        <w:pStyle w:val="Standardohne-Abstand"/>
      </w:pPr>
      <w:r w:rsidRPr="0025714D">
        <w:t>Name</w:t>
      </w:r>
    </w:p>
    <w:p w14:paraId="3D98EF23" w14:textId="77777777" w:rsidR="000663D8" w:rsidRDefault="000663D8" w:rsidP="004E4A6B">
      <w:pPr>
        <w:pStyle w:val="Standardohne-Abstand"/>
      </w:pPr>
      <w:r w:rsidRPr="0025714D">
        <w:t>Institution</w:t>
      </w:r>
    </w:p>
    <w:p w14:paraId="2F1AE975" w14:textId="77777777" w:rsidR="000663D8" w:rsidRPr="00B07EAD" w:rsidRDefault="000663D8" w:rsidP="00897247">
      <w:pPr>
        <w:pStyle w:val="proImpressum-Zwischenberschrift"/>
        <w:rPr>
          <w:rStyle w:val="proText-fett-ZEICHEN"/>
          <w:b/>
          <w:bCs w:val="0"/>
        </w:rPr>
      </w:pPr>
      <w:bookmarkStart w:id="6" w:name="_Toc249763817"/>
      <w:r w:rsidRPr="00B07EAD">
        <w:t>Herausgeber</w:t>
      </w:r>
      <w:bookmarkEnd w:id="6"/>
    </w:p>
    <w:p w14:paraId="367AFBE1" w14:textId="0A8F0A2B" w:rsidR="000663D8" w:rsidRDefault="000663D8" w:rsidP="004E4A6B">
      <w:pPr>
        <w:pStyle w:val="Standardohne-Abstand"/>
      </w:pPr>
      <w:r w:rsidRPr="00805684">
        <w:t>Bayerische Landesanstalt</w:t>
      </w:r>
      <w:r w:rsidR="00897247">
        <w:t xml:space="preserve"> </w:t>
      </w:r>
      <w:r w:rsidRPr="00805684">
        <w:t>für Wald und Forstwirtschaft</w:t>
      </w:r>
    </w:p>
    <w:p w14:paraId="3FD83469" w14:textId="77777777" w:rsidR="00897247" w:rsidRDefault="00897247" w:rsidP="00897247">
      <w:pPr>
        <w:pStyle w:val="Standardohne-Abstand"/>
      </w:pPr>
      <w:bookmarkStart w:id="7" w:name="_Hlk222904273"/>
      <w:r>
        <w:t>Abteilung XXXXX</w:t>
      </w:r>
      <w:r>
        <w:br/>
      </w:r>
      <w:r w:rsidRPr="00D44E70">
        <w:t>Hans-Carl-von-Carlowitz-Platz 1</w:t>
      </w:r>
      <w:r>
        <w:t xml:space="preserve">, </w:t>
      </w:r>
      <w:r w:rsidRPr="00D44E70">
        <w:t>85354 Freising</w:t>
      </w:r>
    </w:p>
    <w:p w14:paraId="645F727D" w14:textId="77777777" w:rsidR="00897247" w:rsidRDefault="00897247" w:rsidP="00897247">
      <w:pPr>
        <w:pStyle w:val="Standardohne-Abstand"/>
      </w:pPr>
      <w:r w:rsidRPr="00D44E70">
        <w:t xml:space="preserve">Freising, </w:t>
      </w:r>
      <w:r>
        <w:t>Monat</w:t>
      </w:r>
      <w:r w:rsidRPr="00D44E70">
        <w:t xml:space="preserve"> </w:t>
      </w:r>
      <w:r>
        <w:t>XXXXXX</w:t>
      </w:r>
    </w:p>
    <w:p w14:paraId="4E1A9244" w14:textId="77777777" w:rsidR="00897247" w:rsidRPr="00467034" w:rsidRDefault="00897247" w:rsidP="00897247">
      <w:pPr>
        <w:pStyle w:val="proImpressum-Zwischenberschrift"/>
        <w:rPr>
          <w:rStyle w:val="proText-fett-ZEICHEN"/>
          <w:rFonts w:cs="Times New Roman"/>
          <w:b/>
          <w:bCs w:val="0"/>
          <w:color w:val="auto"/>
          <w:lang w:eastAsia="en-US"/>
        </w:rPr>
      </w:pPr>
      <w:r w:rsidRPr="00467034">
        <w:t>Zitiervorschlag</w:t>
      </w:r>
    </w:p>
    <w:p w14:paraId="6C6A0C5F" w14:textId="77777777" w:rsidR="00897247" w:rsidRPr="00E33B60" w:rsidRDefault="00897247" w:rsidP="00897247">
      <w:pPr>
        <w:pStyle w:val="Standardohne-Abstand"/>
        <w:spacing w:after="800"/>
      </w:pPr>
      <w:r w:rsidRPr="00E33B60">
        <w:t xml:space="preserve">Bayerische Landesanstalt für Wald und Forstwirtschaft (LWF) (Hrsg.) </w:t>
      </w:r>
      <w:r>
        <w:br/>
      </w:r>
      <w:r w:rsidRPr="00E33B60">
        <w:t>(Erscheinungsjahr): Titel Abschlussbericht</w:t>
      </w:r>
      <w:r>
        <w:t xml:space="preserve"> XXXXX</w:t>
      </w:r>
      <w:r w:rsidRPr="00E33B60">
        <w:t xml:space="preserve">. </w:t>
      </w:r>
      <w:r>
        <w:br/>
      </w:r>
      <w:proofErr w:type="gramStart"/>
      <w:r w:rsidRPr="00E33B60">
        <w:t>LWF Bericht</w:t>
      </w:r>
      <w:proofErr w:type="gramEnd"/>
      <w:r w:rsidRPr="00E33B60">
        <w:t xml:space="preserve">. Berichte aus der Bayerischen Waldforschung. </w:t>
      </w:r>
      <w:r>
        <w:br/>
      </w:r>
      <w:r w:rsidRPr="00E33B60">
        <w:t>Freising. XXX S. ISSN 3053-1764.</w:t>
      </w:r>
    </w:p>
    <w:bookmarkEnd w:id="7"/>
    <w:p w14:paraId="375864CA" w14:textId="77777777" w:rsidR="000663D8" w:rsidRDefault="000663D8" w:rsidP="00897247">
      <w:pPr>
        <w:pStyle w:val="proImpressum-Zwischenberschrift"/>
      </w:pPr>
      <w:r>
        <w:t>Projektpartner</w:t>
      </w:r>
    </w:p>
    <w:bookmarkEnd w:id="4"/>
    <w:p w14:paraId="551F6848" w14:textId="77777777" w:rsidR="000663D8" w:rsidRDefault="000663D8" w:rsidP="007D394F">
      <w:pPr>
        <w:spacing w:after="300"/>
      </w:pPr>
      <w:r w:rsidRPr="00FB31C4">
        <w:rPr>
          <w:noProof/>
        </w:rPr>
        <w:drawing>
          <wp:inline distT="0" distB="0" distL="0" distR="0" wp14:anchorId="0A18CABC" wp14:editId="74263C60">
            <wp:extent cx="529590" cy="608965"/>
            <wp:effectExtent l="0" t="0" r="3810" b="635"/>
            <wp:docPr id="7" name="Grafi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07643" w14:textId="77777777" w:rsidR="000663D8" w:rsidRDefault="000663D8" w:rsidP="007D394F">
      <w:pPr>
        <w:spacing w:after="300"/>
      </w:pPr>
      <w:r w:rsidRPr="00C6343C">
        <w:rPr>
          <w:noProof/>
        </w:rPr>
        <w:drawing>
          <wp:inline distT="0" distB="0" distL="0" distR="0" wp14:anchorId="79E723E9" wp14:editId="481ECE53">
            <wp:extent cx="1987550" cy="471170"/>
            <wp:effectExtent l="0" t="0" r="0" b="508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fik 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9" b="2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47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F5B598" w14:textId="77777777" w:rsidR="000663D8" w:rsidRDefault="000663D8" w:rsidP="007D394F">
      <w:pPr>
        <w:spacing w:after="300"/>
      </w:pPr>
      <w:r w:rsidRPr="00C6343C">
        <w:rPr>
          <w:noProof/>
        </w:rPr>
        <w:drawing>
          <wp:inline distT="0" distB="0" distL="0" distR="0" wp14:anchorId="0F1065B0" wp14:editId="0319CC6F">
            <wp:extent cx="502920" cy="521970"/>
            <wp:effectExtent l="0" t="0" r="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afik 2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4461C" w14:textId="77777777" w:rsidR="007D394F" w:rsidRPr="007D394F" w:rsidRDefault="000663D8" w:rsidP="007D394F">
      <w:pPr>
        <w:spacing w:after="300"/>
      </w:pPr>
      <w:r w:rsidRPr="00C6343C">
        <w:rPr>
          <w:noProof/>
        </w:rPr>
        <w:drawing>
          <wp:inline distT="0" distB="0" distL="0" distR="0" wp14:anchorId="0FC47A58" wp14:editId="7F964866">
            <wp:extent cx="696036" cy="745292"/>
            <wp:effectExtent l="0" t="0" r="8890" b="0"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fik 27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5" r="17695"/>
                    <a:stretch/>
                  </pic:blipFill>
                  <pic:spPr bwMode="auto">
                    <a:xfrm>
                      <a:off x="0" y="0"/>
                      <a:ext cx="696221" cy="74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27B5C" w14:textId="77777777" w:rsidR="008E2C36" w:rsidRDefault="008E2C36" w:rsidP="008E2C36">
      <w:pPr>
        <w:spacing w:after="320"/>
      </w:pPr>
      <w:r w:rsidRPr="00C6343C">
        <w:rPr>
          <w:noProof/>
        </w:rPr>
        <w:drawing>
          <wp:anchor distT="0" distB="0" distL="114300" distR="114300" simplePos="0" relativeHeight="251661312" behindDoc="0" locked="0" layoutInCell="1" allowOverlap="1" wp14:anchorId="43647E5F" wp14:editId="0150CC2C">
            <wp:simplePos x="1083449" y="9459045"/>
            <wp:positionH relativeFrom="column">
              <wp:align>left</wp:align>
            </wp:positionH>
            <wp:positionV relativeFrom="paragraph">
              <wp:align>top</wp:align>
            </wp:positionV>
            <wp:extent cx="503555" cy="503555"/>
            <wp:effectExtent l="0" t="0" r="0" b="0"/>
            <wp:wrapSquare wrapText="bothSides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Grafik 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5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A04">
        <w:br w:type="textWrapping" w:clear="all"/>
      </w:r>
    </w:p>
    <w:p w14:paraId="4383546F" w14:textId="77777777" w:rsidR="002D16D4" w:rsidRPr="002D16D4" w:rsidRDefault="002D16D4" w:rsidP="002D16D4">
      <w:pPr>
        <w:sectPr w:rsidR="002D16D4" w:rsidRPr="002D16D4" w:rsidSect="00B05189">
          <w:headerReference w:type="default" r:id="rId21"/>
          <w:footerReference w:type="default" r:id="rId22"/>
          <w:pgSz w:w="11906" w:h="16838"/>
          <w:pgMar w:top="1701" w:right="1616" w:bottom="1134" w:left="1701" w:header="709" w:footer="709" w:gutter="0"/>
          <w:cols w:space="720"/>
          <w:noEndnote/>
          <w:docGrid w:linePitch="299"/>
        </w:sectPr>
      </w:pPr>
    </w:p>
    <w:p w14:paraId="204B0243" w14:textId="77777777" w:rsidR="00BA4561" w:rsidRPr="008D64FF" w:rsidRDefault="006E221B" w:rsidP="008D64FF">
      <w:pPr>
        <w:pStyle w:val="proImpressum-berschrift"/>
      </w:pPr>
      <w:bookmarkStart w:id="8" w:name="_Toc220077509"/>
      <w:r w:rsidRPr="008D64FF">
        <w:lastRenderedPageBreak/>
        <w:t>Inhalt</w:t>
      </w:r>
      <w:bookmarkEnd w:id="8"/>
    </w:p>
    <w:bookmarkEnd w:id="2"/>
    <w:p w14:paraId="78A2994E" w14:textId="77777777" w:rsidR="00AA442C" w:rsidRDefault="00816508">
      <w:pPr>
        <w:pStyle w:val="Verzeichnis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</w:pPr>
      <w:r>
        <w:rPr>
          <w:rStyle w:val="berschrift2Zchn"/>
          <w:color w:val="000000"/>
        </w:rPr>
        <w:fldChar w:fldCharType="begin"/>
      </w:r>
      <w:r>
        <w:rPr>
          <w:rStyle w:val="berschrift2Zchn"/>
          <w:color w:val="000000"/>
        </w:rPr>
        <w:instrText xml:space="preserve"> TOC \o "1-1" \h \z \u \t "Überschrift 2;2;Überschrift 3;3" </w:instrText>
      </w:r>
      <w:r>
        <w:rPr>
          <w:rStyle w:val="berschrift2Zchn"/>
          <w:color w:val="000000"/>
        </w:rPr>
        <w:fldChar w:fldCharType="separate"/>
      </w:r>
      <w:hyperlink w:anchor="_Toc220077508" w:history="1">
        <w:r w:rsidR="00AA442C" w:rsidRPr="00142358">
          <w:rPr>
            <w:rStyle w:val="Hyperlink"/>
          </w:rPr>
          <w:t>Impressum</w:t>
        </w:r>
        <w:r w:rsidR="00AA442C">
          <w:rPr>
            <w:webHidden/>
          </w:rPr>
          <w:tab/>
        </w:r>
        <w:r w:rsidR="00AA442C">
          <w:rPr>
            <w:webHidden/>
          </w:rPr>
          <w:fldChar w:fldCharType="begin"/>
        </w:r>
        <w:r w:rsidR="00AA442C">
          <w:rPr>
            <w:webHidden/>
          </w:rPr>
          <w:instrText xml:space="preserve"> PAGEREF _Toc220077508 \h </w:instrText>
        </w:r>
        <w:r w:rsidR="00AA442C">
          <w:rPr>
            <w:webHidden/>
          </w:rPr>
        </w:r>
        <w:r w:rsidR="00AA442C">
          <w:rPr>
            <w:webHidden/>
          </w:rPr>
          <w:fldChar w:fldCharType="separate"/>
        </w:r>
        <w:r w:rsidR="00AA442C">
          <w:rPr>
            <w:webHidden/>
          </w:rPr>
          <w:t>2</w:t>
        </w:r>
        <w:r w:rsidR="00AA442C">
          <w:rPr>
            <w:webHidden/>
          </w:rPr>
          <w:fldChar w:fldCharType="end"/>
        </w:r>
      </w:hyperlink>
    </w:p>
    <w:p w14:paraId="10E044CB" w14:textId="77777777" w:rsidR="00AA442C" w:rsidRDefault="00AA442C">
      <w:pPr>
        <w:pStyle w:val="Verzeichnis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</w:pPr>
      <w:hyperlink w:anchor="_Toc220077509" w:history="1">
        <w:r w:rsidRPr="00142358">
          <w:rPr>
            <w:rStyle w:val="Hyperlink"/>
          </w:rPr>
          <w:t>Inhalt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_Toc220077509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06BBD22D" w14:textId="77777777" w:rsidR="00AA442C" w:rsidRDefault="00AA442C">
      <w:pPr>
        <w:pStyle w:val="Verzeichnis1"/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</w:pPr>
      <w:hyperlink w:anchor="_Toc220077510" w:history="1">
        <w:r w:rsidRPr="00142358">
          <w:rPr>
            <w:rStyle w:val="Hyperlink"/>
          </w:rPr>
          <w:t>1 Einleitung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_Toc220077510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6E7AC530" w14:textId="77777777" w:rsidR="00EF52C5" w:rsidRDefault="00816508" w:rsidP="00DF47C3">
      <w:pPr>
        <w:pStyle w:val="Verzeichnis1"/>
      </w:pPr>
      <w:r>
        <w:rPr>
          <w:rStyle w:val="berschrift2Zchn"/>
          <w:color w:val="000000"/>
        </w:rPr>
        <w:fldChar w:fldCharType="end"/>
      </w:r>
    </w:p>
    <w:p w14:paraId="76EBAF28" w14:textId="77777777" w:rsidR="00EF52C5" w:rsidRDefault="00EF52C5" w:rsidP="002D40D4">
      <w:pPr>
        <w:rPr>
          <w:lang w:eastAsia="de-DE"/>
        </w:rPr>
        <w:sectPr w:rsidR="00EF52C5" w:rsidSect="00B05189">
          <w:headerReference w:type="default" r:id="rId23"/>
          <w:footerReference w:type="default" r:id="rId24"/>
          <w:pgSz w:w="11906" w:h="16838"/>
          <w:pgMar w:top="1701" w:right="1616" w:bottom="1134" w:left="1701" w:header="709" w:footer="709" w:gutter="0"/>
          <w:cols w:space="720"/>
          <w:noEndnote/>
          <w:docGrid w:linePitch="299"/>
        </w:sectPr>
      </w:pPr>
    </w:p>
    <w:p w14:paraId="4AAB80F3" w14:textId="77777777" w:rsidR="00EF28CD" w:rsidRPr="006F113A" w:rsidRDefault="00EF28CD" w:rsidP="006F113A">
      <w:pPr>
        <w:pStyle w:val="berschrift1"/>
      </w:pPr>
      <w:bookmarkStart w:id="9" w:name="_Toc304979854"/>
      <w:bookmarkStart w:id="10" w:name="_Toc304980299"/>
      <w:bookmarkStart w:id="11" w:name="_Toc304983114"/>
      <w:bookmarkStart w:id="12" w:name="_Toc306272281"/>
      <w:bookmarkStart w:id="13" w:name="_Toc306357806"/>
      <w:bookmarkStart w:id="14" w:name="_Toc311785143"/>
      <w:bookmarkStart w:id="15" w:name="_Toc476827233"/>
      <w:bookmarkStart w:id="16" w:name="_Toc220077510"/>
      <w:r w:rsidRPr="006F113A">
        <w:lastRenderedPageBreak/>
        <w:t>Einleitung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307EC804" w14:textId="77777777" w:rsidR="006353FF" w:rsidRDefault="00EF28CD" w:rsidP="00AA442C">
      <w:r w:rsidRPr="00805684">
        <w:t xml:space="preserve">Hier steht der 1. Absatz. </w:t>
      </w:r>
    </w:p>
    <w:sectPr w:rsidR="006353FF" w:rsidSect="004E4A6B">
      <w:headerReference w:type="even" r:id="rId25"/>
      <w:headerReference w:type="default" r:id="rId26"/>
      <w:headerReference w:type="first" r:id="rId27"/>
      <w:pgSz w:w="11906" w:h="16838"/>
      <w:pgMar w:top="1702" w:right="1418" w:bottom="1134" w:left="1418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EF33B" w14:textId="77777777" w:rsidR="000740D2" w:rsidRDefault="000740D2" w:rsidP="002D40D4">
      <w:r>
        <w:separator/>
      </w:r>
    </w:p>
    <w:p w14:paraId="066614F9" w14:textId="77777777" w:rsidR="000740D2" w:rsidRDefault="000740D2" w:rsidP="002D40D4"/>
    <w:p w14:paraId="153F5593" w14:textId="77777777" w:rsidR="000740D2" w:rsidRDefault="000740D2" w:rsidP="002D40D4"/>
    <w:p w14:paraId="39C295F6" w14:textId="77777777" w:rsidR="000740D2" w:rsidRDefault="000740D2" w:rsidP="002D40D4"/>
    <w:p w14:paraId="78FFC2A0" w14:textId="77777777" w:rsidR="000740D2" w:rsidRDefault="000740D2" w:rsidP="002D40D4"/>
    <w:p w14:paraId="06DA602D" w14:textId="77777777" w:rsidR="000740D2" w:rsidRDefault="000740D2" w:rsidP="002D40D4"/>
    <w:p w14:paraId="02A84F21" w14:textId="77777777" w:rsidR="000740D2" w:rsidRDefault="000740D2" w:rsidP="002D40D4"/>
    <w:p w14:paraId="0DF061FC" w14:textId="77777777" w:rsidR="000740D2" w:rsidRDefault="000740D2"/>
  </w:endnote>
  <w:endnote w:type="continuationSeparator" w:id="0">
    <w:p w14:paraId="41917C6D" w14:textId="77777777" w:rsidR="000740D2" w:rsidRDefault="000740D2" w:rsidP="002D40D4">
      <w:r>
        <w:continuationSeparator/>
      </w:r>
    </w:p>
    <w:p w14:paraId="055F2FFA" w14:textId="77777777" w:rsidR="000740D2" w:rsidRDefault="000740D2" w:rsidP="002D40D4"/>
    <w:p w14:paraId="2FC03D26" w14:textId="77777777" w:rsidR="000740D2" w:rsidRDefault="000740D2" w:rsidP="002D40D4"/>
    <w:p w14:paraId="7CF69E89" w14:textId="77777777" w:rsidR="000740D2" w:rsidRDefault="000740D2" w:rsidP="002D40D4"/>
    <w:p w14:paraId="1C2CF5C4" w14:textId="77777777" w:rsidR="000740D2" w:rsidRDefault="000740D2" w:rsidP="002D40D4"/>
    <w:p w14:paraId="03DD2DC2" w14:textId="77777777" w:rsidR="000740D2" w:rsidRDefault="000740D2" w:rsidP="002D40D4"/>
    <w:p w14:paraId="57311EE0" w14:textId="77777777" w:rsidR="000740D2" w:rsidRDefault="000740D2" w:rsidP="002D40D4"/>
    <w:p w14:paraId="127A6872" w14:textId="77777777" w:rsidR="000740D2" w:rsidRDefault="000740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A1F4" w14:textId="77777777" w:rsidR="00E0124F" w:rsidRDefault="00E0124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03F02" w14:textId="77777777" w:rsidR="006E6C53" w:rsidRPr="008D35FA" w:rsidRDefault="006E6C53" w:rsidP="00583CC7">
    <w:pPr>
      <w:pStyle w:val="proReihentitel"/>
      <w:rPr>
        <w:rStyle w:val="proText-fett-ZEICHEN"/>
      </w:rPr>
    </w:pPr>
    <w:r w:rsidRPr="008D35FA">
      <w:rPr>
        <w:rStyle w:val="proText-fett-ZEICHEN"/>
      </w:rPr>
      <w:fldChar w:fldCharType="begin">
        <w:fldData xml:space="preserve">YQB4AGUAcwBQAEQARgA6AEgAZQBhAGQAZQByAEYAbwBvAHQAZQByAFIAbwBsAGUAOgBTAGUAYwB0
AGkAbwBuAEgAZQBhAGQAZQByAA==
</w:fldData>
      </w:fldChar>
    </w:r>
    <w:r w:rsidRPr="008D35FA">
      <w:rPr>
        <w:rStyle w:val="proText-fett-ZEICHEN"/>
      </w:rPr>
      <w:instrText xml:space="preserve"> ADDIN  \* MERGEFORMAT </w:instrText>
    </w:r>
    <w:r w:rsidRPr="008D35FA">
      <w:rPr>
        <w:rStyle w:val="proText-fett-ZEICHEN"/>
      </w:rPr>
    </w:r>
    <w:r w:rsidRPr="008D35FA">
      <w:rPr>
        <w:rStyle w:val="proText-fett-ZEICHEN"/>
      </w:rPr>
      <w:fldChar w:fldCharType="end"/>
    </w:r>
    <w:r w:rsidRPr="008D35FA">
      <w:rPr>
        <w:rStyle w:val="proText-fett-ZEICHEN"/>
      </w:rPr>
      <w:t>Berichte aus der Bayerischen Waldforschung</w:t>
    </w:r>
  </w:p>
  <w:p w14:paraId="448E3C11" w14:textId="77777777" w:rsidR="006809EB" w:rsidRPr="008D35FA" w:rsidRDefault="006E6C53" w:rsidP="00583CC7">
    <w:pPr>
      <w:pStyle w:val="proReihentitel"/>
    </w:pPr>
    <w:r w:rsidRPr="008D35FA">
      <w:t xml:space="preserve">Bayerische </w:t>
    </w:r>
    <w:r w:rsidRPr="00583CC7">
      <w:t>Landesanstalt</w:t>
    </w:r>
    <w:r w:rsidRPr="008D35FA">
      <w:t xml:space="preserve"> für Wald und Forstwirtschaft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6CBFC" w14:textId="77777777" w:rsidR="006809EB" w:rsidRDefault="006809EB" w:rsidP="002D40D4">
    <w:r w:rsidRPr="00E87099">
      <w:rPr>
        <w:noProof/>
        <w:lang w:eastAsia="de-DE"/>
      </w:rPr>
      <w:drawing>
        <wp:inline distT="0" distB="0" distL="0" distR="0" wp14:anchorId="458EEFDC" wp14:editId="1794B0E7">
          <wp:extent cx="1198880" cy="807720"/>
          <wp:effectExtent l="0" t="0" r="1270" b="0"/>
          <wp:docPr id="1413070935" name="Grafik 1413070935" descr="[axesPDF:I:0]zwfh_Logo_3,5pt_gruen_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7" descr="zwfh_Logo_3,5pt_gruen_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807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771AE" w14:textId="77777777" w:rsidR="00B05189" w:rsidRPr="009F4CE5" w:rsidRDefault="00AA5FD9" w:rsidP="009F4CE5">
    <w:pPr>
      <w:pStyle w:val="Fuzeile"/>
    </w:pPr>
    <w:r w:rsidRPr="00C6343C">
      <w:rPr>
        <w:noProof/>
      </w:rPr>
      <w:drawing>
        <wp:anchor distT="0" distB="0" distL="114300" distR="114300" simplePos="0" relativeHeight="251662336" behindDoc="0" locked="0" layoutInCell="1" allowOverlap="1" wp14:anchorId="3E534990" wp14:editId="1C39E345">
          <wp:simplePos x="0" y="0"/>
          <wp:positionH relativeFrom="column">
            <wp:posOffset>2168525</wp:posOffset>
          </wp:positionH>
          <wp:positionV relativeFrom="page">
            <wp:posOffset>9419252</wp:posOffset>
          </wp:positionV>
          <wp:extent cx="3409200" cy="535855"/>
          <wp:effectExtent l="0" t="0" r="1270" b="0"/>
          <wp:wrapNone/>
          <wp:docPr id="396945706" name="Grafik 396945706" descr="Gefördert durch das Bayerische Staatsministerium für Ernährung, Landwirtschaft, Forsten und Tourism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6526687" name="Grafik 836526687" descr="Gefördert durch das Bayerische Staatsministerium für Ernährung, Landwirtschaft, Forsten und Tourismu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9200" cy="535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63D8">
      <w:fldChar w:fldCharType="begin">
        <w:fldData xml:space="preserve">YQB4AGUAcwBQAEQARgA6AEgAZQBhAGQAZQByAEYAbwBvAHQAZQByAFIAbwBsAGUAOgBTAGUAYwB0
AGkAbwBuAFQAcgBhAGkAbABlAHIA
</w:fldData>
      </w:fldChar>
    </w:r>
    <w:r w:rsidR="000663D8">
      <w:instrText xml:space="preserve"> ADDIN  \* MERGEFORMAT </w:instrText>
    </w:r>
    <w:r w:rsidR="000663D8"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2E4AC" w14:textId="77777777" w:rsidR="008E2C36" w:rsidRPr="009F4CE5" w:rsidRDefault="00DC1000" w:rsidP="00DC1000">
    <w:pPr>
      <w:pStyle w:val="Fuzeile"/>
      <w:jc w:val="right"/>
    </w:pPr>
    <w:r w:rsidRPr="00F65E2C">
      <w:fldChar w:fldCharType="begin"/>
    </w:r>
    <w:r w:rsidRPr="00F65E2C">
      <w:instrText xml:space="preserve"> PAGE   \* MERGEFORMAT </w:instrText>
    </w:r>
    <w:r w:rsidRPr="00F65E2C">
      <w:fldChar w:fldCharType="separate"/>
    </w:r>
    <w:r>
      <w:t>5</w:t>
    </w:r>
    <w:r w:rsidRPr="00F65E2C">
      <w:fldChar w:fldCharType="end"/>
    </w:r>
    <w:r w:rsidR="008E2C36">
      <w:fldChar w:fldCharType="begin">
        <w:fldData xml:space="preserve">YQB4AGUAcwBQAEQARgA6AEgAZQBhAGQAZQByAEYAbwBvAHQAZQByAFIAbwBsAGUAOgBTAGUAYwB0
AGkAbwBuAFQAcgBhAGkAbABlAHIA
</w:fldData>
      </w:fldChar>
    </w:r>
    <w:r w:rsidR="008E2C36">
      <w:instrText xml:space="preserve"> ADDIN  \* MERGEFORMAT </w:instrText>
    </w:r>
    <w:r w:rsidR="008E2C3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3AF94" w14:textId="77777777" w:rsidR="000740D2" w:rsidRPr="00560FC6" w:rsidRDefault="000740D2" w:rsidP="00845590">
      <w:pPr>
        <w:spacing w:after="0" w:line="240" w:lineRule="auto"/>
        <w:rPr>
          <w:color w:val="008246" w:themeColor="accent1"/>
        </w:rPr>
      </w:pPr>
      <w:r w:rsidRPr="001F5582">
        <w:rPr>
          <w:color w:val="008246" w:themeColor="accent1"/>
        </w:rPr>
        <w:separator/>
      </w:r>
    </w:p>
  </w:footnote>
  <w:footnote w:type="continuationSeparator" w:id="0">
    <w:p w14:paraId="2763E453" w14:textId="77777777" w:rsidR="000740D2" w:rsidRDefault="000740D2" w:rsidP="002D40D4">
      <w:r>
        <w:continuationSeparator/>
      </w:r>
    </w:p>
    <w:p w14:paraId="3E3B0471" w14:textId="77777777" w:rsidR="000740D2" w:rsidRDefault="000740D2" w:rsidP="002D40D4"/>
    <w:p w14:paraId="7926456E" w14:textId="77777777" w:rsidR="000740D2" w:rsidRDefault="000740D2" w:rsidP="002D40D4"/>
    <w:p w14:paraId="4C4279C2" w14:textId="77777777" w:rsidR="000740D2" w:rsidRDefault="000740D2" w:rsidP="002D40D4"/>
    <w:p w14:paraId="2D45D76D" w14:textId="77777777" w:rsidR="000740D2" w:rsidRDefault="000740D2" w:rsidP="002D40D4"/>
    <w:p w14:paraId="6B66432B" w14:textId="77777777" w:rsidR="000740D2" w:rsidRDefault="000740D2" w:rsidP="002D40D4"/>
    <w:p w14:paraId="4D2BA8E7" w14:textId="77777777" w:rsidR="000740D2" w:rsidRDefault="000740D2" w:rsidP="002D40D4"/>
    <w:p w14:paraId="1EFB8F7F" w14:textId="77777777" w:rsidR="000740D2" w:rsidRDefault="000740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A372C" w14:textId="77777777" w:rsidR="00E0124F" w:rsidRDefault="00E0124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20ED7" w14:textId="77777777" w:rsidR="006809EB" w:rsidRPr="00EF1B82" w:rsidRDefault="000B7C03" w:rsidP="00583CC7">
    <w:pPr>
      <w:pStyle w:val="proKopfzeile-Titelseite"/>
    </w:pPr>
    <w:r>
      <w:rPr>
        <w:noProof/>
      </w:rPr>
      <w:drawing>
        <wp:anchor distT="0" distB="0" distL="114300" distR="114300" simplePos="0" relativeHeight="251664384" behindDoc="0" locked="0" layoutInCell="1" allowOverlap="1" wp14:anchorId="139C85BC" wp14:editId="76C33E7B">
          <wp:simplePos x="0" y="0"/>
          <wp:positionH relativeFrom="page">
            <wp:posOffset>478790</wp:posOffset>
          </wp:positionH>
          <wp:positionV relativeFrom="page">
            <wp:posOffset>485775</wp:posOffset>
          </wp:positionV>
          <wp:extent cx="3528000" cy="550800"/>
          <wp:effectExtent l="0" t="0" r="0" b="1905"/>
          <wp:wrapNone/>
          <wp:docPr id="27014140" name="Grafik 27014140" descr="Logo der Berichtsreihe der Bayerischen Landesanstalt für Wald und Forstwirtschaf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014140" name="Grafik 27014140" descr="Logo der Berichtsreihe der Bayerischen Landesanstalt für Wald und Forstwirtschaft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120"/>
                  <a:stretch/>
                </pic:blipFill>
                <pic:spPr bwMode="auto">
                  <a:xfrm>
                    <a:off x="0" y="0"/>
                    <a:ext cx="35280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BBA">
      <w:rPr>
        <w:noProof/>
        <w:sz w:val="32"/>
        <w:szCs w:val="32"/>
      </w:rPr>
      <w:drawing>
        <wp:anchor distT="0" distB="0" distL="114300" distR="114300" simplePos="0" relativeHeight="251665408" behindDoc="0" locked="0" layoutInCell="1" allowOverlap="1" wp14:anchorId="3B40F5EF" wp14:editId="4627B867">
          <wp:simplePos x="0" y="0"/>
          <wp:positionH relativeFrom="page">
            <wp:posOffset>431800</wp:posOffset>
          </wp:positionH>
          <wp:positionV relativeFrom="page">
            <wp:posOffset>9483725</wp:posOffset>
          </wp:positionV>
          <wp:extent cx="1206000" cy="806400"/>
          <wp:effectExtent l="0" t="0" r="0" b="0"/>
          <wp:wrapNone/>
          <wp:docPr id="1591808569" name="Grafik 1591808569" descr="Logo Zentrum Wald-Forst-Holz Weihensteph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28967" name="Grafik 326328967" descr="Logo Zentrum Wald-Forst-Holz Weihenstephan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000" cy="8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7CDA1471" wp14:editId="554F28C3">
          <wp:simplePos x="0" y="0"/>
          <wp:positionH relativeFrom="page">
            <wp:posOffset>5069205</wp:posOffset>
          </wp:positionH>
          <wp:positionV relativeFrom="page">
            <wp:posOffset>619125</wp:posOffset>
          </wp:positionV>
          <wp:extent cx="1630800" cy="414000"/>
          <wp:effectExtent l="0" t="0" r="0" b="5715"/>
          <wp:wrapNone/>
          <wp:docPr id="768132898" name="Grafik 768132898" descr="Logo Bayerische Forstverwaltu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8132898" name="Grafik 768132898" descr="Logo Bayerische Forstverwaltunt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30800" cy="41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80247">
      <w:fldChar w:fldCharType="begin">
        <w:fldData xml:space="preserve">YQB4AGUAcwBQAEQARgA6AEgAZQBhAGQAZQByAEYAbwBvAHQAZQByAFIAbwBsAGUAOgBTAGUAYwB0
AGkAbwBuAEgAZQBhAGQAZQByAA==
</w:fldData>
      </w:fldChar>
    </w:r>
    <w:r w:rsidR="00A80247">
      <w:instrText xml:space="preserve"> ADDIN  \* MERGEFORMAT </w:instrText>
    </w:r>
    <w:r w:rsidR="00A80247">
      <w:fldChar w:fldCharType="end"/>
    </w:r>
    <w:r w:rsidR="006809EB">
      <w:fldChar w:fldCharType="begin"/>
    </w:r>
    <w:r w:rsidR="006809EB">
      <w:instrText xml:space="preserve"> ADDIN  \* MERGEFORMAT </w:instrText>
    </w:r>
    <w:r w:rsidR="006809EB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C6E6" w14:textId="77777777" w:rsidR="006809EB" w:rsidRDefault="006809EB" w:rsidP="002D40D4">
    <w:r w:rsidRPr="00E87099">
      <w:rPr>
        <w:noProof/>
        <w:lang w:eastAsia="de-DE"/>
      </w:rPr>
      <w:drawing>
        <wp:inline distT="0" distB="0" distL="0" distR="0" wp14:anchorId="58DBA877" wp14:editId="7DDABF15">
          <wp:extent cx="1398270" cy="1051560"/>
          <wp:effectExtent l="0" t="0" r="0" b="0"/>
          <wp:docPr id="1425601803" name="Grafik 1425601803" descr="[axesPDF:I:0]Forst Bayern_Wort-Bildmarke_Schwa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3" descr="Forst Bayern_Wort-Bildmarke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5095" cy="1045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mc:AlternateContent>
        <mc:Choice Requires="wps">
          <w:drawing>
            <wp:inline distT="0" distB="0" distL="0" distR="0" wp14:anchorId="4BE1915F" wp14:editId="2792D662">
              <wp:extent cx="2770505" cy="737870"/>
              <wp:effectExtent l="0" t="0" r="10795" b="5080"/>
              <wp:docPr id="1" name="Text Box 1" descr="[axesPDF:I:1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0505" cy="737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DFCC47" w14:textId="77777777" w:rsidR="006809EB" w:rsidRDefault="006809EB" w:rsidP="002D40D4">
                          <w:r>
                            <w:t xml:space="preserve">Bayerische Landesanstalt </w:t>
                          </w:r>
                        </w:p>
                        <w:p w14:paraId="70AC8DB8" w14:textId="77777777" w:rsidR="006809EB" w:rsidRPr="00B22640" w:rsidRDefault="006809EB" w:rsidP="002D40D4">
                          <w:r>
                            <w:t>für Wald und Forstwirtschaft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BE1915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[axesPDF:I:1]" style="width:218.15pt;height:5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" filled="f" stroked="f">
              <v:textbox inset="0,0,0,0">
                <w:txbxContent>
                  <w:p w14:paraId="3CDFCC47" w14:textId="77777777" w:rsidR="006809EB" w:rsidRDefault="006809EB" w:rsidP="002D40D4">
                    <w:r>
                      <w:t xml:space="preserve">Bayerische Landesanstalt </w:t>
                    </w:r>
                  </w:p>
                  <w:p w14:paraId="70AC8DB8" w14:textId="77777777" w:rsidR="006809EB" w:rsidRPr="00B22640" w:rsidRDefault="006809EB" w:rsidP="002D40D4">
                    <w:r>
                      <w:t>für Wald und Forstwirtschaft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  <w:lang w:eastAsia="de-DE"/>
      </w:rPr>
      <w:drawing>
        <wp:inline distT="0" distB="0" distL="0" distR="0" wp14:anchorId="47374485" wp14:editId="2E4C70C5">
          <wp:extent cx="1221105" cy="541020"/>
          <wp:effectExtent l="0" t="0" r="0" b="0"/>
          <wp:docPr id="1607848763" name="Grafik 1607848763" descr="[axesPDF:I:2]lwf_logo_schwa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wf_logo_schwarz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AB229" w14:textId="77777777" w:rsidR="00B05189" w:rsidRPr="00F64790" w:rsidRDefault="006F7C39" w:rsidP="00C62ACD">
    <w:pPr>
      <w:pStyle w:val="proISSN"/>
    </w:pPr>
    <w:r>
      <w:fldChar w:fldCharType="begin">
        <w:fldData xml:space="preserve">YQB4AGUAcwBQAEQARgA6AEgAZQBhAGQAZQByAEYAbwBvAHQAZQByAFIAbwBsAGUAOgBTAGUAYwB0
AGkAbwBuAEgAZQBhAGQAZQByAA==
</w:fldData>
      </w:fldChar>
    </w:r>
    <w:r>
      <w:instrText xml:space="preserve"> ADDIN  \* MERGEFORMAT </w:instrText>
    </w:r>
    <w:r>
      <w:fldChar w:fldCharType="end"/>
    </w:r>
    <w:r w:rsidR="00F64790" w:rsidRPr="001C7F8B">
      <w:t xml:space="preserve">ISSN: </w:t>
    </w:r>
    <w:r w:rsidR="00F64790" w:rsidRPr="00F64790">
      <w:t>3053-1764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82BE" w14:textId="77777777" w:rsidR="00525D76" w:rsidRPr="00F64790" w:rsidRDefault="00525D76" w:rsidP="00F64790">
    <w:pPr>
      <w:spacing w:before="360" w:after="0"/>
      <w:jc w:val="right"/>
      <w:rPr>
        <w:b/>
        <w:bCs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2B8D2" w14:textId="77777777" w:rsidR="005A67E1" w:rsidRDefault="005A67E1" w:rsidP="002D40D4"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ab/>
    </w:r>
    <w:fldSimple w:instr=" STYLEREF  &quot;Überschrift 1&quot;  \* MERGEFORMAT ">
      <w:r w:rsidR="00897247">
        <w:rPr>
          <w:noProof/>
        </w:rPr>
        <w:t>Einleitung</w:t>
      </w:r>
    </w:fldSimple>
    <w:r>
      <w:tab/>
    </w:r>
    <w:r>
      <w:rPr>
        <w:noProof/>
        <w:lang w:eastAsia="de-DE"/>
      </w:rPr>
      <w:drawing>
        <wp:inline distT="0" distB="0" distL="0" distR="0" wp14:anchorId="73D08C41" wp14:editId="22A190AD">
          <wp:extent cx="401080" cy="172994"/>
          <wp:effectExtent l="0" t="0" r="0" b="0"/>
          <wp:docPr id="1234638134" name="Bild 21" descr="Logo: Bayerische Landesanstalt für Wald und Forstwirtschaft (LWF)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lwf_logo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080" cy="1729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5191B25" w14:textId="77777777" w:rsidR="005A67E1" w:rsidRDefault="005A67E1" w:rsidP="002D40D4"/>
  <w:p w14:paraId="1F331F87" w14:textId="77777777" w:rsidR="005A67E1" w:rsidRDefault="005A67E1" w:rsidP="002D40D4"/>
  <w:p w14:paraId="074D43A8" w14:textId="77777777" w:rsidR="000C7509" w:rsidRDefault="000C7509" w:rsidP="002D40D4"/>
  <w:p w14:paraId="3A292DB1" w14:textId="77777777" w:rsidR="00860F81" w:rsidRDefault="00860F81"/>
  <w:p w14:paraId="58CAB8D7" w14:textId="77777777" w:rsidR="003B3D4A" w:rsidRDefault="003B3D4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1D693" w14:textId="6895710C" w:rsidR="005A67E1" w:rsidRPr="00F65E2C" w:rsidRDefault="005A67E1" w:rsidP="00F65E2C">
    <w:pPr>
      <w:pStyle w:val="Kopfzeile"/>
    </w:pPr>
    <w:r w:rsidRPr="00F65E2C">
      <w:drawing>
        <wp:anchor distT="0" distB="0" distL="114300" distR="114300" simplePos="0" relativeHeight="251667456" behindDoc="0" locked="0" layoutInCell="1" allowOverlap="1" wp14:anchorId="2B380874" wp14:editId="1FA9082F">
          <wp:simplePos x="0" y="0"/>
          <wp:positionH relativeFrom="column">
            <wp:posOffset>-9409</wp:posOffset>
          </wp:positionH>
          <wp:positionV relativeFrom="paragraph">
            <wp:posOffset>1905</wp:posOffset>
          </wp:positionV>
          <wp:extent cx="403200" cy="176400"/>
          <wp:effectExtent l="0" t="0" r="0" b="0"/>
          <wp:wrapNone/>
          <wp:docPr id="1092263189" name="Bild 32" descr="Logo: Bayerische Landesanstalt für Wald und Forstwirtschaft (LWF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lwf_logo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17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F4AED" w:rsidRPr="00F65E2C">
      <w:rPr>
        <w:rStyle w:val="KopfzeileZchn"/>
      </w:rPr>
      <w:tab/>
    </w:r>
    <w:r w:rsidR="004B2553" w:rsidRPr="00F65E2C">
      <w:rPr>
        <w:rStyle w:val="KopfzeileZchn"/>
      </w:rPr>
      <w:fldChar w:fldCharType="begin"/>
    </w:r>
    <w:r w:rsidR="004B2553" w:rsidRPr="00F65E2C">
      <w:rPr>
        <w:rStyle w:val="KopfzeileZchn"/>
      </w:rPr>
      <w:instrText xml:space="preserve"> STYLEREF  "Überschrift 1"  \* MERGEFORMAT </w:instrText>
    </w:r>
    <w:r w:rsidR="004B2553" w:rsidRPr="00F65E2C">
      <w:rPr>
        <w:rStyle w:val="KopfzeileZchn"/>
      </w:rPr>
      <w:fldChar w:fldCharType="separate"/>
    </w:r>
    <w:r w:rsidR="00B545E7">
      <w:rPr>
        <w:rStyle w:val="KopfzeileZchn"/>
      </w:rPr>
      <w:t>Einleitung</w:t>
    </w:r>
    <w:r w:rsidR="004B2553" w:rsidRPr="00F65E2C">
      <w:rPr>
        <w:rStyle w:val="KopfzeileZchn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2737C" w14:textId="77777777" w:rsidR="005A67E1" w:rsidRPr="00110BB0" w:rsidRDefault="005A67E1" w:rsidP="002D40D4">
    <w:r>
      <w:rPr>
        <w:noProof/>
      </w:rPr>
      <w:drawing>
        <wp:inline distT="0" distB="0" distL="0" distR="0" wp14:anchorId="32ABB5D6" wp14:editId="006BA684">
          <wp:extent cx="402590" cy="176530"/>
          <wp:effectExtent l="0" t="0" r="0" b="0"/>
          <wp:docPr id="1744567431" name="Bild 21" descr="lwf_logo_schwar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lwf_logo_schwar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590" cy="176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  <w:t>Kolumnentitel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12</w:t>
    </w:r>
    <w:r>
      <w:fldChar w:fldCharType="end"/>
    </w:r>
    <w:bookmarkStart w:id="17" w:name="_Toc249763819"/>
    <w:r>
      <w:t xml:space="preserve"> </w:t>
    </w:r>
  </w:p>
  <w:p w14:paraId="38252999" w14:textId="77777777" w:rsidR="005A67E1" w:rsidRDefault="005A67E1" w:rsidP="002D40D4"/>
  <w:bookmarkEnd w:id="17"/>
  <w:p w14:paraId="04B9AC5A" w14:textId="77777777" w:rsidR="005A67E1" w:rsidRDefault="005A67E1" w:rsidP="002D40D4"/>
  <w:p w14:paraId="62159D09" w14:textId="77777777" w:rsidR="005A67E1" w:rsidRDefault="005A67E1" w:rsidP="002D40D4"/>
  <w:p w14:paraId="72363FC7" w14:textId="77777777" w:rsidR="005A67E1" w:rsidRDefault="005A67E1" w:rsidP="002D40D4"/>
  <w:p w14:paraId="2639A982" w14:textId="77777777" w:rsidR="005A67E1" w:rsidRDefault="005A67E1" w:rsidP="002D40D4"/>
  <w:p w14:paraId="0D28AF94" w14:textId="77777777" w:rsidR="000C7509" w:rsidRDefault="000C7509" w:rsidP="002D40D4"/>
  <w:p w14:paraId="6CE481F3" w14:textId="77777777" w:rsidR="00860F81" w:rsidRDefault="00860F81"/>
  <w:p w14:paraId="155A4888" w14:textId="77777777" w:rsidR="003B3D4A" w:rsidRDefault="003B3D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FE560C"/>
    <w:lvl w:ilvl="0">
      <w:start w:val="1"/>
      <w:numFmt w:val="decimal"/>
      <w:pStyle w:val="Listennummer5"/>
      <w:lvlText w:val="%1."/>
      <w:lvlJc w:val="left"/>
      <w:pPr>
        <w:tabs>
          <w:tab w:val="num" w:pos="1208"/>
        </w:tabs>
        <w:ind w:left="1208" w:hanging="360"/>
      </w:pPr>
    </w:lvl>
  </w:abstractNum>
  <w:abstractNum w:abstractNumId="1" w15:restartNumberingAfterBreak="0">
    <w:nsid w:val="FFFFFF7D"/>
    <w:multiLevelType w:val="singleLevel"/>
    <w:tmpl w:val="F86CFEF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0861D0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5EE9B2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DD2C50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A2F07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DA82C8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E2E7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96BAF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5A65C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4C7351"/>
    <w:multiLevelType w:val="hybridMultilevel"/>
    <w:tmpl w:val="80F24F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E033C1"/>
    <w:multiLevelType w:val="hybridMultilevel"/>
    <w:tmpl w:val="3F5AD6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150A0C"/>
    <w:multiLevelType w:val="hybridMultilevel"/>
    <w:tmpl w:val="84FC2612"/>
    <w:lvl w:ilvl="0" w:tplc="0A164858">
      <w:start w:val="1"/>
      <w:numFmt w:val="bullet"/>
      <w:pStyle w:val="Aufzhlungszeichen1"/>
      <w:lvlText w:val=""/>
      <w:lvlJc w:val="left"/>
      <w:pPr>
        <w:ind w:left="360" w:hanging="360"/>
      </w:pPr>
      <w:rPr>
        <w:rFonts w:ascii="Symbol" w:hAnsi="Symbol" w:hint="default"/>
        <w:color w:val="3C8C3C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CF30873"/>
    <w:multiLevelType w:val="multilevel"/>
    <w:tmpl w:val="0407001D"/>
    <w:numStyleLink w:val="proLiteraturliste"/>
  </w:abstractNum>
  <w:abstractNum w:abstractNumId="14" w15:restartNumberingAfterBreak="0">
    <w:nsid w:val="0E087770"/>
    <w:multiLevelType w:val="multilevel"/>
    <w:tmpl w:val="0407001D"/>
    <w:numStyleLink w:val="proLiteraturliste"/>
  </w:abstractNum>
  <w:abstractNum w:abstractNumId="15" w15:restartNumberingAfterBreak="0">
    <w:nsid w:val="0E8C4235"/>
    <w:multiLevelType w:val="multilevel"/>
    <w:tmpl w:val="0407001D"/>
    <w:numStyleLink w:val="proLiteraturliste"/>
  </w:abstractNum>
  <w:abstractNum w:abstractNumId="16" w15:restartNumberingAfterBreak="0">
    <w:nsid w:val="0EF169B3"/>
    <w:multiLevelType w:val="hybridMultilevel"/>
    <w:tmpl w:val="A5EE1EF8"/>
    <w:lvl w:ilvl="0" w:tplc="608433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8AAD10">
      <w:start w:val="129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2AB0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3EB6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74A2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06E7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A07F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6279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965C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085E2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62A71CE"/>
    <w:multiLevelType w:val="multilevel"/>
    <w:tmpl w:val="0407001D"/>
    <w:styleLink w:val="proLiteraturliste"/>
    <w:lvl w:ilvl="0">
      <w:start w:val="1"/>
      <w:numFmt w:val="none"/>
      <w:lvlText w:val="%1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BE54565"/>
    <w:multiLevelType w:val="hybridMultilevel"/>
    <w:tmpl w:val="EA961B4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D8C47B9"/>
    <w:multiLevelType w:val="multilevel"/>
    <w:tmpl w:val="6D9C8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ufzhlungsnummer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1F117E94"/>
    <w:multiLevelType w:val="hybridMultilevel"/>
    <w:tmpl w:val="ADAE6584"/>
    <w:lvl w:ilvl="0" w:tplc="52E69850">
      <w:start w:val="1"/>
      <w:numFmt w:val="decimal"/>
      <w:lvlText w:val="%1."/>
      <w:lvlJc w:val="left"/>
      <w:pPr>
        <w:ind w:left="142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290C7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6BF7102"/>
    <w:multiLevelType w:val="hybridMultilevel"/>
    <w:tmpl w:val="E2322C86"/>
    <w:lvl w:ilvl="0" w:tplc="0407000F">
      <w:start w:val="1"/>
      <w:numFmt w:val="decimal"/>
      <w:lvlText w:val="%1."/>
      <w:lvlJc w:val="left"/>
      <w:pPr>
        <w:ind w:left="1788" w:hanging="360"/>
      </w:pPr>
      <w:rPr>
        <w:rFonts w:hint="default"/>
        <w:b w:val="0"/>
        <w:i w:val="0"/>
        <w:color w:val="auto"/>
        <w:sz w:val="22"/>
      </w:rPr>
    </w:lvl>
    <w:lvl w:ilvl="1" w:tplc="04070019" w:tentative="1">
      <w:start w:val="1"/>
      <w:numFmt w:val="lowerLetter"/>
      <w:lvlText w:val="%2."/>
      <w:lvlJc w:val="left"/>
      <w:pPr>
        <w:ind w:left="2508" w:hanging="360"/>
      </w:pPr>
    </w:lvl>
    <w:lvl w:ilvl="2" w:tplc="0407001B">
      <w:start w:val="1"/>
      <w:numFmt w:val="lowerRoman"/>
      <w:lvlText w:val="%3."/>
      <w:lvlJc w:val="right"/>
      <w:pPr>
        <w:ind w:left="3228" w:hanging="180"/>
      </w:pPr>
    </w:lvl>
    <w:lvl w:ilvl="3" w:tplc="0407000F" w:tentative="1">
      <w:start w:val="1"/>
      <w:numFmt w:val="decimal"/>
      <w:lvlText w:val="%4."/>
      <w:lvlJc w:val="left"/>
      <w:pPr>
        <w:ind w:left="3948" w:hanging="360"/>
      </w:pPr>
    </w:lvl>
    <w:lvl w:ilvl="4" w:tplc="04070019" w:tentative="1">
      <w:start w:val="1"/>
      <w:numFmt w:val="lowerLetter"/>
      <w:lvlText w:val="%5."/>
      <w:lvlJc w:val="left"/>
      <w:pPr>
        <w:ind w:left="4668" w:hanging="360"/>
      </w:pPr>
    </w:lvl>
    <w:lvl w:ilvl="5" w:tplc="0407001B" w:tentative="1">
      <w:start w:val="1"/>
      <w:numFmt w:val="lowerRoman"/>
      <w:lvlText w:val="%6."/>
      <w:lvlJc w:val="right"/>
      <w:pPr>
        <w:ind w:left="5388" w:hanging="180"/>
      </w:pPr>
    </w:lvl>
    <w:lvl w:ilvl="6" w:tplc="0407000F" w:tentative="1">
      <w:start w:val="1"/>
      <w:numFmt w:val="decimal"/>
      <w:lvlText w:val="%7."/>
      <w:lvlJc w:val="left"/>
      <w:pPr>
        <w:ind w:left="6108" w:hanging="360"/>
      </w:pPr>
    </w:lvl>
    <w:lvl w:ilvl="7" w:tplc="04070019" w:tentative="1">
      <w:start w:val="1"/>
      <w:numFmt w:val="lowerLetter"/>
      <w:lvlText w:val="%8."/>
      <w:lvlJc w:val="left"/>
      <w:pPr>
        <w:ind w:left="6828" w:hanging="360"/>
      </w:pPr>
    </w:lvl>
    <w:lvl w:ilvl="8" w:tplc="0407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45470529"/>
    <w:multiLevelType w:val="hybridMultilevel"/>
    <w:tmpl w:val="57DC0F1E"/>
    <w:lvl w:ilvl="0" w:tplc="56D250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3A149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5AFA12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3C1E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F4B6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8407C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8D4D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82B9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223D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D6672"/>
    <w:multiLevelType w:val="hybridMultilevel"/>
    <w:tmpl w:val="4E78C246"/>
    <w:lvl w:ilvl="0" w:tplc="AC2A4A2C">
      <w:start w:val="1"/>
      <w:numFmt w:val="decimal"/>
      <w:pStyle w:val="Aufzhlungsnummer1"/>
      <w:lvlText w:val="%1."/>
      <w:lvlJc w:val="left"/>
      <w:pPr>
        <w:ind w:left="890" w:hanging="360"/>
      </w:pPr>
      <w:rPr>
        <w:rFonts w:hint="default"/>
        <w:color w:val="000000" w:themeColor="text1"/>
      </w:rPr>
    </w:lvl>
    <w:lvl w:ilvl="1" w:tplc="0407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6" w15:restartNumberingAfterBreak="0">
    <w:nsid w:val="46752971"/>
    <w:multiLevelType w:val="multilevel"/>
    <w:tmpl w:val="0407001D"/>
    <w:numStyleLink w:val="proLiteraturliste"/>
  </w:abstractNum>
  <w:abstractNum w:abstractNumId="27" w15:restartNumberingAfterBreak="0">
    <w:nsid w:val="4990519F"/>
    <w:multiLevelType w:val="hybridMultilevel"/>
    <w:tmpl w:val="DD3036C8"/>
    <w:lvl w:ilvl="0" w:tplc="EA24FC08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BFBFBF" w:themeColor="background1" w:themeShade="BF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2B2372"/>
    <w:multiLevelType w:val="multilevel"/>
    <w:tmpl w:val="0407001D"/>
    <w:numStyleLink w:val="proLiteraturliste"/>
  </w:abstractNum>
  <w:abstractNum w:abstractNumId="29" w15:restartNumberingAfterBreak="0">
    <w:nsid w:val="50977E66"/>
    <w:multiLevelType w:val="multilevel"/>
    <w:tmpl w:val="25F6C9BE"/>
    <w:lvl w:ilvl="0">
      <w:start w:val="1"/>
      <w:numFmt w:val="decimal"/>
      <w:pStyle w:val="berschrift1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suff w:val="space"/>
      <w:lvlText w:val="%1.%2"/>
      <w:lvlJc w:val="left"/>
      <w:pPr>
        <w:ind w:left="0" w:firstLine="0"/>
      </w:pPr>
      <w:rPr>
        <w:rFonts w:asciiTheme="minorHAnsi" w:hAnsiTheme="min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suff w:val="space"/>
      <w:lvlText w:val="%1.%2.%3"/>
      <w:lvlJc w:val="left"/>
      <w:pPr>
        <w:ind w:left="568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-283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9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013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157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301" w:hanging="1584"/>
      </w:pPr>
      <w:rPr>
        <w:rFonts w:hint="default"/>
      </w:rPr>
    </w:lvl>
  </w:abstractNum>
  <w:abstractNum w:abstractNumId="30" w15:restartNumberingAfterBreak="0">
    <w:nsid w:val="554D2274"/>
    <w:multiLevelType w:val="hybridMultilevel"/>
    <w:tmpl w:val="C38415C4"/>
    <w:lvl w:ilvl="0" w:tplc="EA24FC08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BFBFBF" w:themeColor="background1" w:themeShade="BF"/>
      </w:rPr>
    </w:lvl>
    <w:lvl w:ilvl="1" w:tplc="722210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BFBFBF" w:themeColor="background1" w:themeShade="BF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6B6AB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23975BB"/>
    <w:multiLevelType w:val="hybridMultilevel"/>
    <w:tmpl w:val="4080E33E"/>
    <w:lvl w:ilvl="0" w:tplc="EA24FC08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BFBFBF" w:themeColor="background1" w:themeShade="BF"/>
      </w:rPr>
    </w:lvl>
    <w:lvl w:ilvl="1" w:tplc="7F4E4EE0">
      <w:start w:val="1"/>
      <w:numFmt w:val="bullet"/>
      <w:pStyle w:val="Aufzhlungszeichen2"/>
      <w:lvlText w:val=""/>
      <w:lvlJc w:val="left"/>
      <w:pPr>
        <w:ind w:left="1440" w:hanging="360"/>
      </w:pPr>
      <w:rPr>
        <w:rFonts w:ascii="Symbol" w:hAnsi="Symbol" w:hint="default"/>
        <w:color w:val="BFBFBF" w:themeColor="background1" w:themeShade="BF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A04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92E57D8"/>
    <w:multiLevelType w:val="multilevel"/>
    <w:tmpl w:val="84A4E7C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i w:val="0"/>
        <w:color w:val="BFBFBF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1FE7509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DF33754"/>
    <w:multiLevelType w:val="hybridMultilevel"/>
    <w:tmpl w:val="7D9437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3D4B4C"/>
    <w:multiLevelType w:val="hybridMultilevel"/>
    <w:tmpl w:val="D5B4054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1D3D8F"/>
    <w:multiLevelType w:val="hybridMultilevel"/>
    <w:tmpl w:val="D4E846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225439">
    <w:abstractNumId w:val="34"/>
  </w:num>
  <w:num w:numId="2" w16cid:durableId="1899197147">
    <w:abstractNumId w:val="12"/>
  </w:num>
  <w:num w:numId="3" w16cid:durableId="1221096682">
    <w:abstractNumId w:val="29"/>
  </w:num>
  <w:num w:numId="4" w16cid:durableId="2137018267">
    <w:abstractNumId w:val="21"/>
  </w:num>
  <w:num w:numId="5" w16cid:durableId="1425615727">
    <w:abstractNumId w:val="23"/>
  </w:num>
  <w:num w:numId="6" w16cid:durableId="588471174">
    <w:abstractNumId w:val="16"/>
  </w:num>
  <w:num w:numId="7" w16cid:durableId="222955085">
    <w:abstractNumId w:val="24"/>
  </w:num>
  <w:num w:numId="8" w16cid:durableId="1660573410">
    <w:abstractNumId w:val="9"/>
  </w:num>
  <w:num w:numId="9" w16cid:durableId="719600387">
    <w:abstractNumId w:val="6"/>
  </w:num>
  <w:num w:numId="10" w16cid:durableId="1762021548">
    <w:abstractNumId w:val="5"/>
  </w:num>
  <w:num w:numId="11" w16cid:durableId="1987929939">
    <w:abstractNumId w:val="4"/>
  </w:num>
  <w:num w:numId="12" w16cid:durableId="1597246967">
    <w:abstractNumId w:val="8"/>
  </w:num>
  <w:num w:numId="13" w16cid:durableId="400445230">
    <w:abstractNumId w:val="3"/>
  </w:num>
  <w:num w:numId="14" w16cid:durableId="349257540">
    <w:abstractNumId w:val="2"/>
  </w:num>
  <w:num w:numId="15" w16cid:durableId="489097657">
    <w:abstractNumId w:val="1"/>
  </w:num>
  <w:num w:numId="16" w16cid:durableId="1514760394">
    <w:abstractNumId w:val="0"/>
  </w:num>
  <w:num w:numId="17" w16cid:durableId="671645395">
    <w:abstractNumId w:val="25"/>
  </w:num>
  <w:num w:numId="18" w16cid:durableId="552932403">
    <w:abstractNumId w:val="20"/>
  </w:num>
  <w:num w:numId="19" w16cid:durableId="780682278">
    <w:abstractNumId w:val="7"/>
  </w:num>
  <w:num w:numId="20" w16cid:durableId="2006132159">
    <w:abstractNumId w:val="27"/>
  </w:num>
  <w:num w:numId="21" w16cid:durableId="1263225737">
    <w:abstractNumId w:val="19"/>
  </w:num>
  <w:num w:numId="22" w16cid:durableId="973799441">
    <w:abstractNumId w:val="30"/>
  </w:num>
  <w:num w:numId="23" w16cid:durableId="1962030139">
    <w:abstractNumId w:val="32"/>
  </w:num>
  <w:num w:numId="24" w16cid:durableId="1481657011">
    <w:abstractNumId w:val="31"/>
  </w:num>
  <w:num w:numId="25" w16cid:durableId="135340434">
    <w:abstractNumId w:val="35"/>
  </w:num>
  <w:num w:numId="26" w16cid:durableId="573048349">
    <w:abstractNumId w:val="17"/>
  </w:num>
  <w:num w:numId="27" w16cid:durableId="1589584629">
    <w:abstractNumId w:val="22"/>
  </w:num>
  <w:num w:numId="28" w16cid:durableId="1749886167">
    <w:abstractNumId w:val="37"/>
  </w:num>
  <w:num w:numId="29" w16cid:durableId="667176916">
    <w:abstractNumId w:val="18"/>
  </w:num>
  <w:num w:numId="30" w16cid:durableId="1496914194">
    <w:abstractNumId w:val="15"/>
  </w:num>
  <w:num w:numId="31" w16cid:durableId="1489128010">
    <w:abstractNumId w:val="26"/>
  </w:num>
  <w:num w:numId="32" w16cid:durableId="128548378">
    <w:abstractNumId w:val="14"/>
  </w:num>
  <w:num w:numId="33" w16cid:durableId="893010207">
    <w:abstractNumId w:val="13"/>
  </w:num>
  <w:num w:numId="34" w16cid:durableId="1202667307">
    <w:abstractNumId w:val="11"/>
  </w:num>
  <w:num w:numId="35" w16cid:durableId="71975302">
    <w:abstractNumId w:val="38"/>
  </w:num>
  <w:num w:numId="36" w16cid:durableId="1118600213">
    <w:abstractNumId w:val="36"/>
  </w:num>
  <w:num w:numId="37" w16cid:durableId="2015717786">
    <w:abstractNumId w:val="33"/>
  </w:num>
  <w:num w:numId="38" w16cid:durableId="767771497">
    <w:abstractNumId w:val="28"/>
  </w:num>
  <w:num w:numId="39" w16cid:durableId="1536040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247"/>
    <w:rsid w:val="00004ECB"/>
    <w:rsid w:val="00005461"/>
    <w:rsid w:val="0001260B"/>
    <w:rsid w:val="00014087"/>
    <w:rsid w:val="00014F9E"/>
    <w:rsid w:val="00016924"/>
    <w:rsid w:val="00016CD2"/>
    <w:rsid w:val="00021D16"/>
    <w:rsid w:val="000230F9"/>
    <w:rsid w:val="00033CFC"/>
    <w:rsid w:val="00034176"/>
    <w:rsid w:val="00034CE3"/>
    <w:rsid w:val="0004482B"/>
    <w:rsid w:val="00044874"/>
    <w:rsid w:val="0004689B"/>
    <w:rsid w:val="0005603B"/>
    <w:rsid w:val="0005630F"/>
    <w:rsid w:val="0006151E"/>
    <w:rsid w:val="00062FA7"/>
    <w:rsid w:val="000663D8"/>
    <w:rsid w:val="00071842"/>
    <w:rsid w:val="00071F88"/>
    <w:rsid w:val="00073D37"/>
    <w:rsid w:val="000740D2"/>
    <w:rsid w:val="000830DF"/>
    <w:rsid w:val="00096AC3"/>
    <w:rsid w:val="000A2610"/>
    <w:rsid w:val="000A2F83"/>
    <w:rsid w:val="000A7E60"/>
    <w:rsid w:val="000B2C8C"/>
    <w:rsid w:val="000B53F0"/>
    <w:rsid w:val="000B7047"/>
    <w:rsid w:val="000B7C03"/>
    <w:rsid w:val="000C15EF"/>
    <w:rsid w:val="000C2715"/>
    <w:rsid w:val="000C320D"/>
    <w:rsid w:val="000C4B26"/>
    <w:rsid w:val="000C5136"/>
    <w:rsid w:val="000C728C"/>
    <w:rsid w:val="000C7486"/>
    <w:rsid w:val="000C7509"/>
    <w:rsid w:val="000D041C"/>
    <w:rsid w:val="000D08D9"/>
    <w:rsid w:val="000D31A6"/>
    <w:rsid w:val="000E27B9"/>
    <w:rsid w:val="00100D0F"/>
    <w:rsid w:val="001017C8"/>
    <w:rsid w:val="0010597F"/>
    <w:rsid w:val="00110A31"/>
    <w:rsid w:val="0011457F"/>
    <w:rsid w:val="00116D8B"/>
    <w:rsid w:val="00127227"/>
    <w:rsid w:val="00130C5E"/>
    <w:rsid w:val="00131F9E"/>
    <w:rsid w:val="00134DBD"/>
    <w:rsid w:val="00136ABB"/>
    <w:rsid w:val="00143CB1"/>
    <w:rsid w:val="0014503C"/>
    <w:rsid w:val="00146B95"/>
    <w:rsid w:val="00147E30"/>
    <w:rsid w:val="00151CF4"/>
    <w:rsid w:val="00151D7D"/>
    <w:rsid w:val="00153690"/>
    <w:rsid w:val="001538F3"/>
    <w:rsid w:val="00155624"/>
    <w:rsid w:val="001617C8"/>
    <w:rsid w:val="00162766"/>
    <w:rsid w:val="0016393B"/>
    <w:rsid w:val="00163EF1"/>
    <w:rsid w:val="00163F60"/>
    <w:rsid w:val="00166BAF"/>
    <w:rsid w:val="0016781A"/>
    <w:rsid w:val="00167FEF"/>
    <w:rsid w:val="0018094E"/>
    <w:rsid w:val="0018453D"/>
    <w:rsid w:val="00193066"/>
    <w:rsid w:val="00196579"/>
    <w:rsid w:val="001973A8"/>
    <w:rsid w:val="001A125A"/>
    <w:rsid w:val="001A2082"/>
    <w:rsid w:val="001A3A1C"/>
    <w:rsid w:val="001B3157"/>
    <w:rsid w:val="001B471E"/>
    <w:rsid w:val="001B4806"/>
    <w:rsid w:val="001B6FF2"/>
    <w:rsid w:val="001C37BF"/>
    <w:rsid w:val="001C3932"/>
    <w:rsid w:val="001C6400"/>
    <w:rsid w:val="001C73E5"/>
    <w:rsid w:val="001D075D"/>
    <w:rsid w:val="001D5418"/>
    <w:rsid w:val="001D6A88"/>
    <w:rsid w:val="001E25AB"/>
    <w:rsid w:val="001E2642"/>
    <w:rsid w:val="001E29B3"/>
    <w:rsid w:val="001E395B"/>
    <w:rsid w:val="001E5868"/>
    <w:rsid w:val="001E670C"/>
    <w:rsid w:val="001F1006"/>
    <w:rsid w:val="001F3280"/>
    <w:rsid w:val="001F4E46"/>
    <w:rsid w:val="001F50D9"/>
    <w:rsid w:val="001F5582"/>
    <w:rsid w:val="002015BE"/>
    <w:rsid w:val="00201BCA"/>
    <w:rsid w:val="00202366"/>
    <w:rsid w:val="002103B7"/>
    <w:rsid w:val="00211A13"/>
    <w:rsid w:val="00213D9F"/>
    <w:rsid w:val="00213FD0"/>
    <w:rsid w:val="00216600"/>
    <w:rsid w:val="0021661C"/>
    <w:rsid w:val="00220447"/>
    <w:rsid w:val="00220A21"/>
    <w:rsid w:val="0022151C"/>
    <w:rsid w:val="002237E9"/>
    <w:rsid w:val="00225B19"/>
    <w:rsid w:val="002264B4"/>
    <w:rsid w:val="00235E96"/>
    <w:rsid w:val="002410EA"/>
    <w:rsid w:val="00242A2C"/>
    <w:rsid w:val="00242C89"/>
    <w:rsid w:val="00244A7E"/>
    <w:rsid w:val="00245F7F"/>
    <w:rsid w:val="002477C9"/>
    <w:rsid w:val="00247C59"/>
    <w:rsid w:val="00251246"/>
    <w:rsid w:val="0025382D"/>
    <w:rsid w:val="00253C4D"/>
    <w:rsid w:val="00254B3F"/>
    <w:rsid w:val="00255749"/>
    <w:rsid w:val="0025714D"/>
    <w:rsid w:val="00261304"/>
    <w:rsid w:val="00261690"/>
    <w:rsid w:val="0026175D"/>
    <w:rsid w:val="00262B9E"/>
    <w:rsid w:val="00270D3B"/>
    <w:rsid w:val="002741D0"/>
    <w:rsid w:val="00277B70"/>
    <w:rsid w:val="00281E22"/>
    <w:rsid w:val="002846C2"/>
    <w:rsid w:val="00295C3E"/>
    <w:rsid w:val="002A1819"/>
    <w:rsid w:val="002A2B5C"/>
    <w:rsid w:val="002A78A1"/>
    <w:rsid w:val="002B107A"/>
    <w:rsid w:val="002B31A3"/>
    <w:rsid w:val="002B4F12"/>
    <w:rsid w:val="002C1FF4"/>
    <w:rsid w:val="002C3793"/>
    <w:rsid w:val="002C5E34"/>
    <w:rsid w:val="002C677C"/>
    <w:rsid w:val="002D16D4"/>
    <w:rsid w:val="002D19C4"/>
    <w:rsid w:val="002D3D0F"/>
    <w:rsid w:val="002D40D4"/>
    <w:rsid w:val="002D5B8E"/>
    <w:rsid w:val="002E1378"/>
    <w:rsid w:val="002E4183"/>
    <w:rsid w:val="002E51B6"/>
    <w:rsid w:val="002F0870"/>
    <w:rsid w:val="002F25A8"/>
    <w:rsid w:val="00300C26"/>
    <w:rsid w:val="00301010"/>
    <w:rsid w:val="00301C5B"/>
    <w:rsid w:val="003020CE"/>
    <w:rsid w:val="003064F2"/>
    <w:rsid w:val="0030770A"/>
    <w:rsid w:val="00314003"/>
    <w:rsid w:val="00320BAF"/>
    <w:rsid w:val="003223C6"/>
    <w:rsid w:val="00323631"/>
    <w:rsid w:val="00325AE1"/>
    <w:rsid w:val="00331DDB"/>
    <w:rsid w:val="00332754"/>
    <w:rsid w:val="00342C2F"/>
    <w:rsid w:val="0034400C"/>
    <w:rsid w:val="00350ABC"/>
    <w:rsid w:val="00351FC8"/>
    <w:rsid w:val="00354382"/>
    <w:rsid w:val="003554C5"/>
    <w:rsid w:val="00360125"/>
    <w:rsid w:val="003602F3"/>
    <w:rsid w:val="00360774"/>
    <w:rsid w:val="00362E25"/>
    <w:rsid w:val="00366810"/>
    <w:rsid w:val="003716E0"/>
    <w:rsid w:val="003742A4"/>
    <w:rsid w:val="00375E7A"/>
    <w:rsid w:val="00382853"/>
    <w:rsid w:val="00391AAE"/>
    <w:rsid w:val="00393727"/>
    <w:rsid w:val="00394906"/>
    <w:rsid w:val="003951BF"/>
    <w:rsid w:val="003953F3"/>
    <w:rsid w:val="00395AED"/>
    <w:rsid w:val="00397F2C"/>
    <w:rsid w:val="003A15A7"/>
    <w:rsid w:val="003A3E7E"/>
    <w:rsid w:val="003A4188"/>
    <w:rsid w:val="003A7EE9"/>
    <w:rsid w:val="003B3D4A"/>
    <w:rsid w:val="003C1454"/>
    <w:rsid w:val="003C16A5"/>
    <w:rsid w:val="003C4553"/>
    <w:rsid w:val="003C7FD0"/>
    <w:rsid w:val="003D08ED"/>
    <w:rsid w:val="003D0E82"/>
    <w:rsid w:val="003D160D"/>
    <w:rsid w:val="003D1D20"/>
    <w:rsid w:val="003D2492"/>
    <w:rsid w:val="003D3A1A"/>
    <w:rsid w:val="003D6381"/>
    <w:rsid w:val="003D6B86"/>
    <w:rsid w:val="003E3448"/>
    <w:rsid w:val="003E6973"/>
    <w:rsid w:val="003F13C0"/>
    <w:rsid w:val="003F577D"/>
    <w:rsid w:val="003F7397"/>
    <w:rsid w:val="003F7C18"/>
    <w:rsid w:val="00401D02"/>
    <w:rsid w:val="00403142"/>
    <w:rsid w:val="00403703"/>
    <w:rsid w:val="00406C7F"/>
    <w:rsid w:val="0041139D"/>
    <w:rsid w:val="0041189A"/>
    <w:rsid w:val="00412364"/>
    <w:rsid w:val="00414977"/>
    <w:rsid w:val="00416D57"/>
    <w:rsid w:val="004217E5"/>
    <w:rsid w:val="00424643"/>
    <w:rsid w:val="00424F26"/>
    <w:rsid w:val="0043592F"/>
    <w:rsid w:val="004419D2"/>
    <w:rsid w:val="004465D0"/>
    <w:rsid w:val="0044710A"/>
    <w:rsid w:val="0045141C"/>
    <w:rsid w:val="004528D0"/>
    <w:rsid w:val="0045479A"/>
    <w:rsid w:val="00454E12"/>
    <w:rsid w:val="00455433"/>
    <w:rsid w:val="00471D31"/>
    <w:rsid w:val="00473F5D"/>
    <w:rsid w:val="00481D09"/>
    <w:rsid w:val="00482B34"/>
    <w:rsid w:val="0048404C"/>
    <w:rsid w:val="00484137"/>
    <w:rsid w:val="00486F52"/>
    <w:rsid w:val="00492B73"/>
    <w:rsid w:val="004961AB"/>
    <w:rsid w:val="004A6A71"/>
    <w:rsid w:val="004B008B"/>
    <w:rsid w:val="004B2553"/>
    <w:rsid w:val="004B3BE0"/>
    <w:rsid w:val="004B43BD"/>
    <w:rsid w:val="004B6304"/>
    <w:rsid w:val="004D0C05"/>
    <w:rsid w:val="004D3570"/>
    <w:rsid w:val="004D73B1"/>
    <w:rsid w:val="004E4A6B"/>
    <w:rsid w:val="004E57B6"/>
    <w:rsid w:val="005012DA"/>
    <w:rsid w:val="005014C7"/>
    <w:rsid w:val="005047CB"/>
    <w:rsid w:val="00504F83"/>
    <w:rsid w:val="0050636A"/>
    <w:rsid w:val="00506B19"/>
    <w:rsid w:val="00511437"/>
    <w:rsid w:val="005133BD"/>
    <w:rsid w:val="00513568"/>
    <w:rsid w:val="005173A5"/>
    <w:rsid w:val="00517A04"/>
    <w:rsid w:val="00520128"/>
    <w:rsid w:val="0052475B"/>
    <w:rsid w:val="00525D76"/>
    <w:rsid w:val="00527C7F"/>
    <w:rsid w:val="00536798"/>
    <w:rsid w:val="00541A5D"/>
    <w:rsid w:val="00545F6D"/>
    <w:rsid w:val="00547E58"/>
    <w:rsid w:val="00552993"/>
    <w:rsid w:val="00552A25"/>
    <w:rsid w:val="00552AA8"/>
    <w:rsid w:val="0055404E"/>
    <w:rsid w:val="00555D7E"/>
    <w:rsid w:val="00560FC6"/>
    <w:rsid w:val="00562C12"/>
    <w:rsid w:val="00563D21"/>
    <w:rsid w:val="0057103F"/>
    <w:rsid w:val="00573FA9"/>
    <w:rsid w:val="00580350"/>
    <w:rsid w:val="00580B03"/>
    <w:rsid w:val="00583CC7"/>
    <w:rsid w:val="00584A6F"/>
    <w:rsid w:val="0058655D"/>
    <w:rsid w:val="0059228F"/>
    <w:rsid w:val="00593AF3"/>
    <w:rsid w:val="00593E60"/>
    <w:rsid w:val="005A20F1"/>
    <w:rsid w:val="005A3728"/>
    <w:rsid w:val="005A67E1"/>
    <w:rsid w:val="005A7661"/>
    <w:rsid w:val="005A7EDC"/>
    <w:rsid w:val="005B4374"/>
    <w:rsid w:val="005B702F"/>
    <w:rsid w:val="005C4861"/>
    <w:rsid w:val="005D26A4"/>
    <w:rsid w:val="005D2774"/>
    <w:rsid w:val="005D3013"/>
    <w:rsid w:val="005D4257"/>
    <w:rsid w:val="005D7A85"/>
    <w:rsid w:val="005E1D32"/>
    <w:rsid w:val="005E5016"/>
    <w:rsid w:val="005E648D"/>
    <w:rsid w:val="005E65B9"/>
    <w:rsid w:val="005E6CC2"/>
    <w:rsid w:val="005F117F"/>
    <w:rsid w:val="005F2C72"/>
    <w:rsid w:val="005F4FCC"/>
    <w:rsid w:val="005F6300"/>
    <w:rsid w:val="005F651C"/>
    <w:rsid w:val="005F6DB4"/>
    <w:rsid w:val="005F7ECC"/>
    <w:rsid w:val="00600135"/>
    <w:rsid w:val="006033F0"/>
    <w:rsid w:val="00610FBA"/>
    <w:rsid w:val="006136CD"/>
    <w:rsid w:val="00613A16"/>
    <w:rsid w:val="00620499"/>
    <w:rsid w:val="006254E7"/>
    <w:rsid w:val="00625993"/>
    <w:rsid w:val="00627D19"/>
    <w:rsid w:val="00630BF4"/>
    <w:rsid w:val="00633785"/>
    <w:rsid w:val="00634ED5"/>
    <w:rsid w:val="006353FF"/>
    <w:rsid w:val="00637472"/>
    <w:rsid w:val="00637663"/>
    <w:rsid w:val="00646E5F"/>
    <w:rsid w:val="0064757C"/>
    <w:rsid w:val="006531DC"/>
    <w:rsid w:val="00653980"/>
    <w:rsid w:val="0065425B"/>
    <w:rsid w:val="00654405"/>
    <w:rsid w:val="00654BE6"/>
    <w:rsid w:val="0065592A"/>
    <w:rsid w:val="00656876"/>
    <w:rsid w:val="00656914"/>
    <w:rsid w:val="00660072"/>
    <w:rsid w:val="00662883"/>
    <w:rsid w:val="00663D66"/>
    <w:rsid w:val="006654DD"/>
    <w:rsid w:val="0066712E"/>
    <w:rsid w:val="00670BB2"/>
    <w:rsid w:val="00675680"/>
    <w:rsid w:val="006809EB"/>
    <w:rsid w:val="00684205"/>
    <w:rsid w:val="00685BD1"/>
    <w:rsid w:val="0069051F"/>
    <w:rsid w:val="0069145C"/>
    <w:rsid w:val="006918F0"/>
    <w:rsid w:val="00695BCA"/>
    <w:rsid w:val="006A082C"/>
    <w:rsid w:val="006A23DD"/>
    <w:rsid w:val="006A5172"/>
    <w:rsid w:val="006A77D6"/>
    <w:rsid w:val="006B1DD6"/>
    <w:rsid w:val="006B25E9"/>
    <w:rsid w:val="006B34C3"/>
    <w:rsid w:val="006B3E8D"/>
    <w:rsid w:val="006C1A28"/>
    <w:rsid w:val="006C1C31"/>
    <w:rsid w:val="006C7497"/>
    <w:rsid w:val="006D79E8"/>
    <w:rsid w:val="006E221B"/>
    <w:rsid w:val="006E2991"/>
    <w:rsid w:val="006E2A1F"/>
    <w:rsid w:val="006E6C53"/>
    <w:rsid w:val="006E776A"/>
    <w:rsid w:val="006F0272"/>
    <w:rsid w:val="006F113A"/>
    <w:rsid w:val="006F1DCD"/>
    <w:rsid w:val="006F62AE"/>
    <w:rsid w:val="006F6763"/>
    <w:rsid w:val="006F7C39"/>
    <w:rsid w:val="0070046B"/>
    <w:rsid w:val="0070296D"/>
    <w:rsid w:val="00704DC2"/>
    <w:rsid w:val="00707082"/>
    <w:rsid w:val="00722975"/>
    <w:rsid w:val="00724427"/>
    <w:rsid w:val="00737AE6"/>
    <w:rsid w:val="00744A06"/>
    <w:rsid w:val="00744FC3"/>
    <w:rsid w:val="00747786"/>
    <w:rsid w:val="00747859"/>
    <w:rsid w:val="0075074C"/>
    <w:rsid w:val="00753B1D"/>
    <w:rsid w:val="0075684F"/>
    <w:rsid w:val="00757E8D"/>
    <w:rsid w:val="007620EA"/>
    <w:rsid w:val="007623C4"/>
    <w:rsid w:val="00763E41"/>
    <w:rsid w:val="007642C5"/>
    <w:rsid w:val="00770626"/>
    <w:rsid w:val="00771BD8"/>
    <w:rsid w:val="00775361"/>
    <w:rsid w:val="00775DC9"/>
    <w:rsid w:val="00776925"/>
    <w:rsid w:val="00777A13"/>
    <w:rsid w:val="007854EE"/>
    <w:rsid w:val="0079095F"/>
    <w:rsid w:val="007946B6"/>
    <w:rsid w:val="00795642"/>
    <w:rsid w:val="007A4410"/>
    <w:rsid w:val="007B2210"/>
    <w:rsid w:val="007C56F7"/>
    <w:rsid w:val="007C5E4C"/>
    <w:rsid w:val="007D1A37"/>
    <w:rsid w:val="007D27C4"/>
    <w:rsid w:val="007D394F"/>
    <w:rsid w:val="007D6AB8"/>
    <w:rsid w:val="007D7C42"/>
    <w:rsid w:val="007E28DA"/>
    <w:rsid w:val="007E6CCB"/>
    <w:rsid w:val="007F13AD"/>
    <w:rsid w:val="007F15B3"/>
    <w:rsid w:val="007F3A8A"/>
    <w:rsid w:val="007F526E"/>
    <w:rsid w:val="007F6605"/>
    <w:rsid w:val="007F7152"/>
    <w:rsid w:val="00800966"/>
    <w:rsid w:val="0080379C"/>
    <w:rsid w:val="00805684"/>
    <w:rsid w:val="00812776"/>
    <w:rsid w:val="00812DDC"/>
    <w:rsid w:val="00816508"/>
    <w:rsid w:val="00823760"/>
    <w:rsid w:val="008258C1"/>
    <w:rsid w:val="00830091"/>
    <w:rsid w:val="00834E6F"/>
    <w:rsid w:val="00843F57"/>
    <w:rsid w:val="008443A8"/>
    <w:rsid w:val="00845590"/>
    <w:rsid w:val="00851768"/>
    <w:rsid w:val="008526CD"/>
    <w:rsid w:val="008540F8"/>
    <w:rsid w:val="00854C2D"/>
    <w:rsid w:val="00860F81"/>
    <w:rsid w:val="008623CB"/>
    <w:rsid w:val="00863C60"/>
    <w:rsid w:val="00866340"/>
    <w:rsid w:val="008672AE"/>
    <w:rsid w:val="0086752D"/>
    <w:rsid w:val="008734E2"/>
    <w:rsid w:val="008745DD"/>
    <w:rsid w:val="0087530E"/>
    <w:rsid w:val="0087625B"/>
    <w:rsid w:val="00877C14"/>
    <w:rsid w:val="00881B79"/>
    <w:rsid w:val="00883A8C"/>
    <w:rsid w:val="0089282B"/>
    <w:rsid w:val="00895629"/>
    <w:rsid w:val="00897247"/>
    <w:rsid w:val="008A32E1"/>
    <w:rsid w:val="008A3DCC"/>
    <w:rsid w:val="008A7444"/>
    <w:rsid w:val="008A7464"/>
    <w:rsid w:val="008B5276"/>
    <w:rsid w:val="008C0113"/>
    <w:rsid w:val="008C044D"/>
    <w:rsid w:val="008C2289"/>
    <w:rsid w:val="008C331C"/>
    <w:rsid w:val="008C4CF4"/>
    <w:rsid w:val="008C5160"/>
    <w:rsid w:val="008D0F79"/>
    <w:rsid w:val="008D35FA"/>
    <w:rsid w:val="008D4A39"/>
    <w:rsid w:val="008D64FF"/>
    <w:rsid w:val="008D7914"/>
    <w:rsid w:val="008E2C36"/>
    <w:rsid w:val="008E359A"/>
    <w:rsid w:val="008F0194"/>
    <w:rsid w:val="008F3037"/>
    <w:rsid w:val="008F75A4"/>
    <w:rsid w:val="0090160A"/>
    <w:rsid w:val="009057FE"/>
    <w:rsid w:val="00905913"/>
    <w:rsid w:val="00910432"/>
    <w:rsid w:val="00911345"/>
    <w:rsid w:val="00911EE7"/>
    <w:rsid w:val="00913918"/>
    <w:rsid w:val="009148D9"/>
    <w:rsid w:val="00922A7B"/>
    <w:rsid w:val="00927FF1"/>
    <w:rsid w:val="00932E09"/>
    <w:rsid w:val="00933711"/>
    <w:rsid w:val="00943F5F"/>
    <w:rsid w:val="00943FCC"/>
    <w:rsid w:val="00955145"/>
    <w:rsid w:val="00956ED6"/>
    <w:rsid w:val="00957E3C"/>
    <w:rsid w:val="009618BE"/>
    <w:rsid w:val="009654BB"/>
    <w:rsid w:val="009676A5"/>
    <w:rsid w:val="00980F8D"/>
    <w:rsid w:val="009812BC"/>
    <w:rsid w:val="00984BF7"/>
    <w:rsid w:val="009855FB"/>
    <w:rsid w:val="00987497"/>
    <w:rsid w:val="009877E1"/>
    <w:rsid w:val="009909CD"/>
    <w:rsid w:val="0099155D"/>
    <w:rsid w:val="00995FD4"/>
    <w:rsid w:val="00996C23"/>
    <w:rsid w:val="00997B05"/>
    <w:rsid w:val="009B04AE"/>
    <w:rsid w:val="009B4CD5"/>
    <w:rsid w:val="009B5350"/>
    <w:rsid w:val="009B63DD"/>
    <w:rsid w:val="009B6500"/>
    <w:rsid w:val="009B6B22"/>
    <w:rsid w:val="009C148E"/>
    <w:rsid w:val="009C5042"/>
    <w:rsid w:val="009C531D"/>
    <w:rsid w:val="009D1FEE"/>
    <w:rsid w:val="009D5DCB"/>
    <w:rsid w:val="009F055A"/>
    <w:rsid w:val="009F4CE5"/>
    <w:rsid w:val="00A01EAE"/>
    <w:rsid w:val="00A02704"/>
    <w:rsid w:val="00A10CDD"/>
    <w:rsid w:val="00A242FB"/>
    <w:rsid w:val="00A2607B"/>
    <w:rsid w:val="00A372B0"/>
    <w:rsid w:val="00A41947"/>
    <w:rsid w:val="00A43AF5"/>
    <w:rsid w:val="00A46AB4"/>
    <w:rsid w:val="00A46DE1"/>
    <w:rsid w:val="00A53FD2"/>
    <w:rsid w:val="00A611FE"/>
    <w:rsid w:val="00A61DBA"/>
    <w:rsid w:val="00A6231A"/>
    <w:rsid w:val="00A6563D"/>
    <w:rsid w:val="00A72020"/>
    <w:rsid w:val="00A7247B"/>
    <w:rsid w:val="00A74877"/>
    <w:rsid w:val="00A7789B"/>
    <w:rsid w:val="00A80247"/>
    <w:rsid w:val="00A85DCA"/>
    <w:rsid w:val="00A8743B"/>
    <w:rsid w:val="00A910FE"/>
    <w:rsid w:val="00A9143C"/>
    <w:rsid w:val="00A91765"/>
    <w:rsid w:val="00A97FF4"/>
    <w:rsid w:val="00AA0CE1"/>
    <w:rsid w:val="00AA3CC6"/>
    <w:rsid w:val="00AA3ED4"/>
    <w:rsid w:val="00AA442C"/>
    <w:rsid w:val="00AA5FD9"/>
    <w:rsid w:val="00AA6061"/>
    <w:rsid w:val="00AA693D"/>
    <w:rsid w:val="00AA7CAE"/>
    <w:rsid w:val="00AB2B99"/>
    <w:rsid w:val="00AB4BAC"/>
    <w:rsid w:val="00AC4A3B"/>
    <w:rsid w:val="00AD35A8"/>
    <w:rsid w:val="00AD5ABD"/>
    <w:rsid w:val="00AD69CC"/>
    <w:rsid w:val="00AE5ABA"/>
    <w:rsid w:val="00AF34D3"/>
    <w:rsid w:val="00AF4AED"/>
    <w:rsid w:val="00AF58D0"/>
    <w:rsid w:val="00B01C5E"/>
    <w:rsid w:val="00B02D21"/>
    <w:rsid w:val="00B050B9"/>
    <w:rsid w:val="00B05189"/>
    <w:rsid w:val="00B11094"/>
    <w:rsid w:val="00B114F2"/>
    <w:rsid w:val="00B179F6"/>
    <w:rsid w:val="00B24B57"/>
    <w:rsid w:val="00B2663D"/>
    <w:rsid w:val="00B30AFC"/>
    <w:rsid w:val="00B35A5B"/>
    <w:rsid w:val="00B35D3B"/>
    <w:rsid w:val="00B400CB"/>
    <w:rsid w:val="00B431A4"/>
    <w:rsid w:val="00B43D18"/>
    <w:rsid w:val="00B44280"/>
    <w:rsid w:val="00B44A97"/>
    <w:rsid w:val="00B47DDE"/>
    <w:rsid w:val="00B50081"/>
    <w:rsid w:val="00B545E7"/>
    <w:rsid w:val="00B61714"/>
    <w:rsid w:val="00B636C1"/>
    <w:rsid w:val="00B63EDA"/>
    <w:rsid w:val="00B64B88"/>
    <w:rsid w:val="00B708C3"/>
    <w:rsid w:val="00B71BB7"/>
    <w:rsid w:val="00B73AF8"/>
    <w:rsid w:val="00B74081"/>
    <w:rsid w:val="00B8033E"/>
    <w:rsid w:val="00B8437E"/>
    <w:rsid w:val="00B84C5D"/>
    <w:rsid w:val="00B85C06"/>
    <w:rsid w:val="00B8758C"/>
    <w:rsid w:val="00B90759"/>
    <w:rsid w:val="00B91BB8"/>
    <w:rsid w:val="00B97FA2"/>
    <w:rsid w:val="00BA0B9D"/>
    <w:rsid w:val="00BA4561"/>
    <w:rsid w:val="00BA548C"/>
    <w:rsid w:val="00BB5A91"/>
    <w:rsid w:val="00BB6B76"/>
    <w:rsid w:val="00BC2A40"/>
    <w:rsid w:val="00BC2CE2"/>
    <w:rsid w:val="00BC3359"/>
    <w:rsid w:val="00BC5987"/>
    <w:rsid w:val="00BC7838"/>
    <w:rsid w:val="00BD1941"/>
    <w:rsid w:val="00BE14F8"/>
    <w:rsid w:val="00BE1D54"/>
    <w:rsid w:val="00BE5553"/>
    <w:rsid w:val="00BF273C"/>
    <w:rsid w:val="00BF3F36"/>
    <w:rsid w:val="00BF6C85"/>
    <w:rsid w:val="00C015F3"/>
    <w:rsid w:val="00C035A9"/>
    <w:rsid w:val="00C04F41"/>
    <w:rsid w:val="00C1108E"/>
    <w:rsid w:val="00C116EA"/>
    <w:rsid w:val="00C16FFB"/>
    <w:rsid w:val="00C31DD3"/>
    <w:rsid w:val="00C31F8B"/>
    <w:rsid w:val="00C35B29"/>
    <w:rsid w:val="00C42BA0"/>
    <w:rsid w:val="00C43D34"/>
    <w:rsid w:val="00C52C43"/>
    <w:rsid w:val="00C5334E"/>
    <w:rsid w:val="00C54D4F"/>
    <w:rsid w:val="00C61AB1"/>
    <w:rsid w:val="00C62ACD"/>
    <w:rsid w:val="00C6343C"/>
    <w:rsid w:val="00C6406C"/>
    <w:rsid w:val="00C65EBB"/>
    <w:rsid w:val="00C66406"/>
    <w:rsid w:val="00C66F76"/>
    <w:rsid w:val="00C74EC4"/>
    <w:rsid w:val="00C74F76"/>
    <w:rsid w:val="00C818E5"/>
    <w:rsid w:val="00C81AF1"/>
    <w:rsid w:val="00C8356D"/>
    <w:rsid w:val="00C8606D"/>
    <w:rsid w:val="00C90D6A"/>
    <w:rsid w:val="00CA3296"/>
    <w:rsid w:val="00CA39B7"/>
    <w:rsid w:val="00CA3B25"/>
    <w:rsid w:val="00CA5266"/>
    <w:rsid w:val="00CA73D1"/>
    <w:rsid w:val="00CA7A53"/>
    <w:rsid w:val="00CB0817"/>
    <w:rsid w:val="00CB21E8"/>
    <w:rsid w:val="00CB6199"/>
    <w:rsid w:val="00CB65B7"/>
    <w:rsid w:val="00CC4FD2"/>
    <w:rsid w:val="00CC757F"/>
    <w:rsid w:val="00CD1BA2"/>
    <w:rsid w:val="00CD581C"/>
    <w:rsid w:val="00CD7FF6"/>
    <w:rsid w:val="00CE0D2B"/>
    <w:rsid w:val="00CE6BB7"/>
    <w:rsid w:val="00CE7B85"/>
    <w:rsid w:val="00CF2BE6"/>
    <w:rsid w:val="00CF38FB"/>
    <w:rsid w:val="00CF3AE3"/>
    <w:rsid w:val="00D0158B"/>
    <w:rsid w:val="00D05486"/>
    <w:rsid w:val="00D06047"/>
    <w:rsid w:val="00D13F2F"/>
    <w:rsid w:val="00D15552"/>
    <w:rsid w:val="00D20EBF"/>
    <w:rsid w:val="00D21626"/>
    <w:rsid w:val="00D231D1"/>
    <w:rsid w:val="00D2588A"/>
    <w:rsid w:val="00D26796"/>
    <w:rsid w:val="00D27D6C"/>
    <w:rsid w:val="00D44E70"/>
    <w:rsid w:val="00D45CD7"/>
    <w:rsid w:val="00D461DB"/>
    <w:rsid w:val="00D51B34"/>
    <w:rsid w:val="00D548D4"/>
    <w:rsid w:val="00D55832"/>
    <w:rsid w:val="00D55FE1"/>
    <w:rsid w:val="00D56F4B"/>
    <w:rsid w:val="00D62B59"/>
    <w:rsid w:val="00D62DFF"/>
    <w:rsid w:val="00D66B92"/>
    <w:rsid w:val="00D67A8A"/>
    <w:rsid w:val="00D7217F"/>
    <w:rsid w:val="00D76381"/>
    <w:rsid w:val="00D81552"/>
    <w:rsid w:val="00D828C8"/>
    <w:rsid w:val="00D84EB3"/>
    <w:rsid w:val="00D93CAC"/>
    <w:rsid w:val="00DA48BB"/>
    <w:rsid w:val="00DA4FAE"/>
    <w:rsid w:val="00DC1000"/>
    <w:rsid w:val="00DC496C"/>
    <w:rsid w:val="00DC6137"/>
    <w:rsid w:val="00DD3A9D"/>
    <w:rsid w:val="00DD3F4E"/>
    <w:rsid w:val="00DD6D43"/>
    <w:rsid w:val="00DE2090"/>
    <w:rsid w:val="00DE6FD3"/>
    <w:rsid w:val="00DE7768"/>
    <w:rsid w:val="00DF3CC9"/>
    <w:rsid w:val="00DF47C3"/>
    <w:rsid w:val="00DF5F15"/>
    <w:rsid w:val="00DF6749"/>
    <w:rsid w:val="00E0124F"/>
    <w:rsid w:val="00E02187"/>
    <w:rsid w:val="00E10964"/>
    <w:rsid w:val="00E117FA"/>
    <w:rsid w:val="00E20EBF"/>
    <w:rsid w:val="00E25690"/>
    <w:rsid w:val="00E257A1"/>
    <w:rsid w:val="00E26FBE"/>
    <w:rsid w:val="00E3147E"/>
    <w:rsid w:val="00E464B1"/>
    <w:rsid w:val="00E535E1"/>
    <w:rsid w:val="00E548EC"/>
    <w:rsid w:val="00E55F05"/>
    <w:rsid w:val="00E56782"/>
    <w:rsid w:val="00E61085"/>
    <w:rsid w:val="00E66929"/>
    <w:rsid w:val="00E70E10"/>
    <w:rsid w:val="00E71455"/>
    <w:rsid w:val="00E72424"/>
    <w:rsid w:val="00E740EA"/>
    <w:rsid w:val="00E7503E"/>
    <w:rsid w:val="00E7597D"/>
    <w:rsid w:val="00E84B49"/>
    <w:rsid w:val="00E869CD"/>
    <w:rsid w:val="00E87D1C"/>
    <w:rsid w:val="00E91790"/>
    <w:rsid w:val="00E919F8"/>
    <w:rsid w:val="00E96CFB"/>
    <w:rsid w:val="00EA038E"/>
    <w:rsid w:val="00EA26F2"/>
    <w:rsid w:val="00EA55EA"/>
    <w:rsid w:val="00EA6CB5"/>
    <w:rsid w:val="00EB0C5D"/>
    <w:rsid w:val="00EB4CE2"/>
    <w:rsid w:val="00EC0680"/>
    <w:rsid w:val="00EC318D"/>
    <w:rsid w:val="00EC3A74"/>
    <w:rsid w:val="00ED02E5"/>
    <w:rsid w:val="00ED2104"/>
    <w:rsid w:val="00ED3352"/>
    <w:rsid w:val="00EE3AFA"/>
    <w:rsid w:val="00EE4A1C"/>
    <w:rsid w:val="00EE7A64"/>
    <w:rsid w:val="00EF1B82"/>
    <w:rsid w:val="00EF2886"/>
    <w:rsid w:val="00EF28CD"/>
    <w:rsid w:val="00EF52C5"/>
    <w:rsid w:val="00F01971"/>
    <w:rsid w:val="00F019FB"/>
    <w:rsid w:val="00F05C93"/>
    <w:rsid w:val="00F11545"/>
    <w:rsid w:val="00F11D7E"/>
    <w:rsid w:val="00F12E23"/>
    <w:rsid w:val="00F12F95"/>
    <w:rsid w:val="00F168C1"/>
    <w:rsid w:val="00F1762D"/>
    <w:rsid w:val="00F20E89"/>
    <w:rsid w:val="00F22CF8"/>
    <w:rsid w:val="00F2363B"/>
    <w:rsid w:val="00F343A2"/>
    <w:rsid w:val="00F366AD"/>
    <w:rsid w:val="00F400EC"/>
    <w:rsid w:val="00F41488"/>
    <w:rsid w:val="00F4568B"/>
    <w:rsid w:val="00F5044C"/>
    <w:rsid w:val="00F523A7"/>
    <w:rsid w:val="00F53848"/>
    <w:rsid w:val="00F55D78"/>
    <w:rsid w:val="00F606F0"/>
    <w:rsid w:val="00F64790"/>
    <w:rsid w:val="00F65E2C"/>
    <w:rsid w:val="00F71ACA"/>
    <w:rsid w:val="00F76C3C"/>
    <w:rsid w:val="00F772C8"/>
    <w:rsid w:val="00F83E4D"/>
    <w:rsid w:val="00F84FA0"/>
    <w:rsid w:val="00F85AD7"/>
    <w:rsid w:val="00FA380F"/>
    <w:rsid w:val="00FA7F99"/>
    <w:rsid w:val="00FB31C4"/>
    <w:rsid w:val="00FB4BC9"/>
    <w:rsid w:val="00FB5859"/>
    <w:rsid w:val="00FB5F8F"/>
    <w:rsid w:val="00FB60F8"/>
    <w:rsid w:val="00FB6786"/>
    <w:rsid w:val="00FC4404"/>
    <w:rsid w:val="00FC6C37"/>
    <w:rsid w:val="00FD211E"/>
    <w:rsid w:val="00FD4BAF"/>
    <w:rsid w:val="00FE0F07"/>
    <w:rsid w:val="00FE6182"/>
    <w:rsid w:val="00FF07E3"/>
    <w:rsid w:val="00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415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unhideWhenUsed="1" w:qFormat="1"/>
    <w:lsdException w:name="heading 3" w:uiPriority="1" w:unhideWhenUsed="1" w:qFormat="1"/>
    <w:lsdException w:name="heading 4" w:uiPriority="1" w:unhideWhenUsed="1" w:qFormat="1"/>
    <w:lsdException w:name="heading 5" w:semiHidden="1" w:uiPriority="1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 w:unhideWhenUsed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 w:unhideWhenUsed="1"/>
    <w:lsdException w:name="Smart Link" w:semiHidden="1"/>
  </w:latentStyles>
  <w:style w:type="paragraph" w:default="1" w:styleId="Standard">
    <w:name w:val="Normal"/>
    <w:rsid w:val="00897247"/>
    <w:pPr>
      <w:spacing w:after="280" w:line="280" w:lineRule="atLeast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6F113A"/>
    <w:pPr>
      <w:pageBreakBefore/>
      <w:numPr>
        <w:numId w:val="3"/>
      </w:numPr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link w:val="berschrift2Zchn"/>
    <w:qFormat/>
    <w:rsid w:val="00BA0B9D"/>
    <w:pPr>
      <w:numPr>
        <w:ilvl w:val="1"/>
        <w:numId w:val="3"/>
      </w:numPr>
      <w:spacing w:before="560"/>
      <w:outlineLvl w:val="1"/>
    </w:pPr>
    <w:rPr>
      <w:b/>
      <w:b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A0B9D"/>
    <w:pPr>
      <w:keepNext/>
      <w:numPr>
        <w:ilvl w:val="2"/>
        <w:numId w:val="3"/>
      </w:numPr>
      <w:spacing w:before="560"/>
      <w:ind w:left="567" w:hanging="567"/>
      <w:outlineLvl w:val="2"/>
    </w:pPr>
    <w:rPr>
      <w:sz w:val="28"/>
      <w:szCs w:val="28"/>
    </w:rPr>
  </w:style>
  <w:style w:type="paragraph" w:styleId="berschrift4">
    <w:name w:val="heading 4"/>
    <w:basedOn w:val="Standard"/>
    <w:next w:val="Standard"/>
    <w:link w:val="berschrift4Zchn"/>
    <w:qFormat/>
    <w:rsid w:val="00EE4A1C"/>
    <w:pPr>
      <w:keepNext/>
      <w:kinsoku w:val="0"/>
      <w:adjustRightInd w:val="0"/>
      <w:spacing w:before="280" w:after="0"/>
      <w:outlineLvl w:val="3"/>
    </w:pPr>
    <w:rPr>
      <w:rFonts w:eastAsia="Batang" w:cs="Calibri"/>
      <w:b/>
      <w:iCs/>
      <w:lang w:eastAsia="de-DE"/>
    </w:rPr>
  </w:style>
  <w:style w:type="paragraph" w:styleId="berschrift5">
    <w:name w:val="heading 5"/>
    <w:basedOn w:val="Standard"/>
    <w:next w:val="Standard"/>
    <w:link w:val="berschrift5Zchn"/>
    <w:rsid w:val="00EE4A1C"/>
    <w:pPr>
      <w:kinsoku w:val="0"/>
      <w:adjustRightInd w:val="0"/>
      <w:spacing w:before="280" w:after="0" w:line="240" w:lineRule="atLeast"/>
      <w:outlineLvl w:val="4"/>
    </w:pPr>
    <w:rPr>
      <w:rFonts w:eastAsia="Batang" w:cs="Calibri"/>
      <w:i/>
      <w:lang w:eastAsia="de-DE"/>
    </w:rPr>
  </w:style>
  <w:style w:type="paragraph" w:styleId="berschrift6">
    <w:name w:val="heading 6"/>
    <w:basedOn w:val="berschrift5"/>
    <w:next w:val="Standard"/>
    <w:link w:val="berschrift6Zchn"/>
    <w:semiHidden/>
    <w:qFormat/>
    <w:rsid w:val="0070046B"/>
    <w:pPr>
      <w:outlineLvl w:val="5"/>
    </w:pPr>
    <w:rPr>
      <w:i w:val="0"/>
      <w:color w:val="008246" w:themeColor="accent1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4B008B"/>
    <w:pPr>
      <w:numPr>
        <w:ilvl w:val="6"/>
        <w:numId w:val="3"/>
      </w:numPr>
      <w:autoSpaceDE w:val="0"/>
      <w:autoSpaceDN w:val="0"/>
      <w:adjustRightInd w:val="0"/>
      <w:spacing w:before="240" w:after="60"/>
      <w:textAlignment w:val="center"/>
      <w:outlineLvl w:val="6"/>
    </w:pPr>
    <w:rPr>
      <w:rFonts w:eastAsia="Times New Roman"/>
      <w:color w:val="000000"/>
      <w:sz w:val="24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4B008B"/>
    <w:pPr>
      <w:numPr>
        <w:ilvl w:val="7"/>
        <w:numId w:val="3"/>
      </w:numPr>
      <w:autoSpaceDE w:val="0"/>
      <w:autoSpaceDN w:val="0"/>
      <w:adjustRightInd w:val="0"/>
      <w:spacing w:before="240" w:after="60"/>
      <w:textAlignment w:val="center"/>
      <w:outlineLvl w:val="7"/>
    </w:pPr>
    <w:rPr>
      <w:rFonts w:eastAsia="Times New Roman"/>
      <w:i/>
      <w:iCs/>
      <w:color w:val="000000"/>
      <w:sz w:val="24"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4B008B"/>
    <w:pPr>
      <w:numPr>
        <w:ilvl w:val="8"/>
        <w:numId w:val="3"/>
      </w:numPr>
      <w:autoSpaceDE w:val="0"/>
      <w:autoSpaceDN w:val="0"/>
      <w:adjustRightInd w:val="0"/>
      <w:spacing w:before="240" w:after="60"/>
      <w:textAlignment w:val="center"/>
      <w:outlineLvl w:val="8"/>
    </w:pPr>
    <w:rPr>
      <w:rFonts w:ascii="Cambria" w:eastAsia="Times New Roman" w:hAnsi="Cambria"/>
      <w:color w:val="00000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67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1B6FF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Untertitel">
    <w:name w:val="Subtitle"/>
    <w:basedOn w:val="Standard"/>
    <w:next w:val="Standard"/>
    <w:link w:val="UntertitelZchn"/>
    <w:uiPriority w:val="99"/>
    <w:semiHidden/>
    <w:qFormat/>
    <w:rsid w:val="0066712E"/>
    <w:pPr>
      <w:numPr>
        <w:ilvl w:val="1"/>
      </w:numPr>
    </w:pPr>
    <w:rPr>
      <w:rFonts w:eastAsia="Times New Roman"/>
      <w:i/>
      <w:iCs/>
      <w:color w:val="008246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99"/>
    <w:semiHidden/>
    <w:rsid w:val="00AA7CAE"/>
    <w:rPr>
      <w:rFonts w:eastAsia="Times New Roman"/>
      <w:i/>
      <w:iCs/>
      <w:color w:val="008246"/>
      <w:spacing w:val="15"/>
      <w:sz w:val="24"/>
      <w:szCs w:val="24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196579"/>
    <w:rPr>
      <w:sz w:val="40"/>
      <w:szCs w:val="40"/>
      <w:lang w:eastAsia="en-US"/>
    </w:rPr>
  </w:style>
  <w:style w:type="paragraph" w:styleId="Kopfzeile">
    <w:name w:val="header"/>
    <w:basedOn w:val="Standard"/>
    <w:link w:val="KopfzeileZchn"/>
    <w:uiPriority w:val="20"/>
    <w:semiHidden/>
    <w:rsid w:val="00F65E2C"/>
    <w:pPr>
      <w:pBdr>
        <w:bottom w:val="single" w:sz="8" w:space="4" w:color="009E58"/>
      </w:pBdr>
      <w:tabs>
        <w:tab w:val="right" w:pos="8647"/>
        <w:tab w:val="right" w:pos="9070"/>
      </w:tabs>
      <w:jc w:val="right"/>
    </w:pPr>
    <w:rPr>
      <w:noProof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20"/>
    <w:semiHidden/>
    <w:rsid w:val="00D62B59"/>
    <w:rPr>
      <w:noProof/>
      <w:sz w:val="22"/>
      <w:szCs w:val="22"/>
    </w:rPr>
  </w:style>
  <w:style w:type="paragraph" w:styleId="Fuzeile">
    <w:name w:val="footer"/>
    <w:link w:val="FuzeileZchn"/>
    <w:uiPriority w:val="99"/>
    <w:semiHidden/>
    <w:rsid w:val="00724427"/>
    <w:pPr>
      <w:tabs>
        <w:tab w:val="center" w:pos="4536"/>
        <w:tab w:val="right" w:pos="9072"/>
      </w:tabs>
    </w:pPr>
    <w:rPr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24427"/>
    <w:rPr>
      <w:sz w:val="22"/>
      <w:szCs w:val="22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196579"/>
    <w:rPr>
      <w:b/>
      <w:bCs/>
      <w:sz w:val="28"/>
      <w:szCs w:val="28"/>
      <w:lang w:eastAsia="en-US"/>
    </w:rPr>
  </w:style>
  <w:style w:type="character" w:customStyle="1" w:styleId="berschrift3Zchn">
    <w:name w:val="Überschrift 3 Zchn"/>
    <w:basedOn w:val="Absatz-Standardschriftart"/>
    <w:link w:val="berschrift3"/>
    <w:rsid w:val="00196579"/>
    <w:rPr>
      <w:sz w:val="28"/>
      <w:szCs w:val="28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EE4A1C"/>
    <w:rPr>
      <w:rFonts w:eastAsia="Batang" w:cs="Calibri"/>
      <w:b/>
      <w:iCs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rsid w:val="00EE4A1C"/>
    <w:rPr>
      <w:rFonts w:eastAsia="Batang" w:cs="Calibri"/>
      <w:i/>
      <w:sz w:val="22"/>
      <w:szCs w:val="22"/>
    </w:rPr>
  </w:style>
  <w:style w:type="paragraph" w:customStyle="1" w:styleId="proTabellenkopf-spalte">
    <w:name w:val="pro_Tabellenkopf-spalte"/>
    <w:uiPriority w:val="8"/>
    <w:rsid w:val="00F20E89"/>
    <w:rPr>
      <w:rFonts w:asciiTheme="minorHAnsi" w:hAnsiTheme="minorHAnsi"/>
      <w:b/>
      <w:sz w:val="22"/>
      <w:szCs w:val="22"/>
      <w:lang w:eastAsia="en-US"/>
    </w:rPr>
  </w:style>
  <w:style w:type="paragraph" w:styleId="Aufzhlungszeichen2">
    <w:name w:val="List Bullet 2"/>
    <w:uiPriority w:val="6"/>
    <w:qFormat/>
    <w:rsid w:val="00634ED5"/>
    <w:pPr>
      <w:numPr>
        <w:ilvl w:val="1"/>
        <w:numId w:val="23"/>
      </w:numPr>
      <w:spacing w:after="40"/>
      <w:ind w:left="340" w:hanging="170"/>
      <w:contextualSpacing/>
    </w:pPr>
    <w:rPr>
      <w:sz w:val="22"/>
      <w:szCs w:val="22"/>
      <w:lang w:eastAsia="en-US"/>
    </w:rPr>
  </w:style>
  <w:style w:type="paragraph" w:customStyle="1" w:styleId="Aufzhlungszeichen1">
    <w:name w:val="Aufzählungszeichen 1"/>
    <w:uiPriority w:val="6"/>
    <w:qFormat/>
    <w:rsid w:val="00662883"/>
    <w:pPr>
      <w:numPr>
        <w:numId w:val="2"/>
      </w:numPr>
      <w:spacing w:after="40" w:line="280" w:lineRule="exact"/>
      <w:ind w:left="170" w:hanging="170"/>
    </w:pPr>
    <w:rPr>
      <w:rFonts w:eastAsia="Batang"/>
      <w:sz w:val="22"/>
      <w:szCs w:val="22"/>
    </w:rPr>
  </w:style>
  <w:style w:type="character" w:customStyle="1" w:styleId="proText-fett-ZEICHEN">
    <w:name w:val="pro_Text-fett-ZEICHEN"/>
    <w:basedOn w:val="Absatz-Standardschriftart"/>
    <w:uiPriority w:val="4"/>
    <w:qFormat/>
    <w:rsid w:val="003F7C18"/>
    <w:rPr>
      <w:rFonts w:ascii="Calibri" w:hAnsi="Calibri" w:cs="Calibri"/>
      <w:b/>
      <w:bCs/>
      <w:dstrike w:val="0"/>
      <w:color w:val="000000"/>
      <w:vertAlign w:val="baseline"/>
      <w:lang w:eastAsia="de-DE"/>
    </w:rPr>
  </w:style>
  <w:style w:type="character" w:customStyle="1" w:styleId="proText-kursiv-ZEICHEN">
    <w:name w:val="pro_Text-kursiv-ZEICHEN"/>
    <w:uiPriority w:val="4"/>
    <w:qFormat/>
    <w:rsid w:val="003F7C18"/>
    <w:rPr>
      <w:rFonts w:ascii="Calibri" w:hAnsi="Calibri"/>
      <w:i/>
      <w:szCs w:val="14"/>
    </w:rPr>
  </w:style>
  <w:style w:type="character" w:customStyle="1" w:styleId="proText-Autor-ZEICHEN">
    <w:name w:val="pro_Text-Autor-ZEICHEN"/>
    <w:basedOn w:val="Absatz-Standardschriftart"/>
    <w:uiPriority w:val="4"/>
    <w:qFormat/>
    <w:rsid w:val="00F366AD"/>
    <w:rPr>
      <w:smallCaps/>
    </w:rPr>
  </w:style>
  <w:style w:type="paragraph" w:styleId="Verzeichnis2">
    <w:name w:val="toc 2"/>
    <w:basedOn w:val="Standard"/>
    <w:next w:val="Standard"/>
    <w:autoRedefine/>
    <w:uiPriority w:val="39"/>
    <w:semiHidden/>
    <w:rsid w:val="00583CC7"/>
    <w:pPr>
      <w:tabs>
        <w:tab w:val="left" w:pos="993"/>
        <w:tab w:val="right" w:leader="dot" w:pos="8505"/>
      </w:tabs>
      <w:autoSpaceDE w:val="0"/>
      <w:autoSpaceDN w:val="0"/>
      <w:adjustRightInd w:val="0"/>
      <w:spacing w:after="0"/>
      <w:ind w:left="170"/>
      <w:textAlignment w:val="center"/>
    </w:pPr>
    <w:rPr>
      <w:rFonts w:eastAsia="Batang" w:cs="Calibri"/>
      <w:bCs/>
      <w:noProof/>
      <w:color w:val="000000"/>
      <w:lang w:eastAsia="de-DE"/>
    </w:rPr>
  </w:style>
  <w:style w:type="paragraph" w:styleId="Verzeichnis1">
    <w:name w:val="toc 1"/>
    <w:basedOn w:val="Standard"/>
    <w:next w:val="Standard"/>
    <w:autoRedefine/>
    <w:uiPriority w:val="39"/>
    <w:semiHidden/>
    <w:rsid w:val="00583CC7"/>
    <w:pPr>
      <w:tabs>
        <w:tab w:val="right" w:leader="dot" w:pos="8505"/>
      </w:tabs>
      <w:autoSpaceDE w:val="0"/>
      <w:autoSpaceDN w:val="0"/>
      <w:adjustRightInd w:val="0"/>
      <w:spacing w:before="120" w:after="0"/>
      <w:textAlignment w:val="center"/>
    </w:pPr>
    <w:rPr>
      <w:rFonts w:eastAsia="Batang" w:cs="Calibri"/>
      <w:b/>
      <w:bCs/>
      <w:noProof/>
      <w:color w:val="008246" w:themeColor="accent1"/>
      <w:lang w:eastAsia="de-DE"/>
    </w:rPr>
  </w:style>
  <w:style w:type="paragraph" w:styleId="Verzeichnis3">
    <w:name w:val="toc 3"/>
    <w:basedOn w:val="Verzeichnis2"/>
    <w:next w:val="Standard"/>
    <w:autoRedefine/>
    <w:uiPriority w:val="39"/>
    <w:semiHidden/>
    <w:rsid w:val="00583CC7"/>
    <w:pPr>
      <w:tabs>
        <w:tab w:val="clear" w:pos="993"/>
      </w:tabs>
      <w:ind w:left="510"/>
    </w:pPr>
  </w:style>
  <w:style w:type="paragraph" w:customStyle="1" w:styleId="proVortitel">
    <w:name w:val="pro_Vortitel"/>
    <w:basedOn w:val="Standard"/>
    <w:link w:val="proVortitelZchn"/>
    <w:uiPriority w:val="18"/>
    <w:rsid w:val="00583CC7"/>
    <w:pPr>
      <w:spacing w:before="3900" w:after="120"/>
      <w:ind w:left="1332"/>
    </w:pPr>
    <w:rPr>
      <w:sz w:val="32"/>
      <w:szCs w:val="32"/>
      <w:lang w:eastAsia="de-DE"/>
    </w:rPr>
  </w:style>
  <w:style w:type="paragraph" w:customStyle="1" w:styleId="proUntertitel">
    <w:name w:val="pro_Untertitel"/>
    <w:basedOn w:val="Standard"/>
    <w:next w:val="Standard"/>
    <w:uiPriority w:val="19"/>
    <w:rsid w:val="00583CC7"/>
    <w:pPr>
      <w:spacing w:after="880"/>
      <w:ind w:left="1332"/>
    </w:pPr>
    <w:rPr>
      <w:sz w:val="32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rsid w:val="003F7C1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7CAE"/>
    <w:rPr>
      <w:rFonts w:ascii="Tahoma" w:hAnsi="Tahoma" w:cs="Tahoma"/>
      <w:sz w:val="16"/>
      <w:szCs w:val="16"/>
      <w:lang w:eastAsia="en-US"/>
    </w:rPr>
  </w:style>
  <w:style w:type="character" w:customStyle="1" w:styleId="berschrift6Zchn">
    <w:name w:val="Überschrift 6 Zchn"/>
    <w:basedOn w:val="Absatz-Standardschriftart"/>
    <w:link w:val="berschrift6"/>
    <w:semiHidden/>
    <w:rsid w:val="00193066"/>
    <w:rPr>
      <w:rFonts w:eastAsia="Batang" w:cs="Calibri"/>
      <w:color w:val="008246" w:themeColor="accent1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B008B"/>
    <w:rPr>
      <w:rFonts w:eastAsia="Times New Roman"/>
      <w:color w:val="000000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B008B"/>
    <w:rPr>
      <w:rFonts w:eastAsia="Times New Roman"/>
      <w:i/>
      <w:iCs/>
      <w:color w:val="000000"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B008B"/>
    <w:rPr>
      <w:rFonts w:ascii="Cambria" w:eastAsia="Times New Roman" w:hAnsi="Cambria"/>
      <w:color w:val="000000"/>
      <w:sz w:val="22"/>
      <w:szCs w:val="22"/>
    </w:rPr>
  </w:style>
  <w:style w:type="table" w:styleId="MittleresRaster3-Akzent1">
    <w:name w:val="Medium Grid 3 Accent 1"/>
    <w:basedOn w:val="NormaleTabelle"/>
    <w:uiPriority w:val="69"/>
    <w:rsid w:val="00AA7C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1FF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824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824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824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824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1FFA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1FFA7" w:themeFill="accent1" w:themeFillTint="7F"/>
      </w:tcPr>
    </w:tblStylePr>
  </w:style>
  <w:style w:type="paragraph" w:styleId="Listenabsatz">
    <w:name w:val="List Paragraph"/>
    <w:basedOn w:val="Standard"/>
    <w:uiPriority w:val="34"/>
    <w:semiHidden/>
    <w:qFormat/>
    <w:rsid w:val="004B008B"/>
    <w:pPr>
      <w:ind w:left="708"/>
    </w:pPr>
  </w:style>
  <w:style w:type="paragraph" w:styleId="Inhaltsverzeichnisberschrift">
    <w:name w:val="TOC Heading"/>
    <w:basedOn w:val="berschrift1"/>
    <w:next w:val="Standard"/>
    <w:uiPriority w:val="39"/>
    <w:semiHidden/>
    <w:qFormat/>
    <w:rsid w:val="00620499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Beschriftung">
    <w:name w:val="caption"/>
    <w:next w:val="Standard"/>
    <w:uiPriority w:val="2"/>
    <w:qFormat/>
    <w:rsid w:val="009C531D"/>
    <w:pPr>
      <w:keepNext/>
      <w:spacing w:before="40" w:after="120" w:line="220" w:lineRule="atLeast"/>
    </w:pPr>
    <w:rPr>
      <w:sz w:val="18"/>
      <w:szCs w:val="18"/>
      <w:lang w:eastAsia="en-US"/>
    </w:rPr>
  </w:style>
  <w:style w:type="paragraph" w:styleId="Funotentext">
    <w:name w:val="footnote text"/>
    <w:link w:val="FunotentextZchn"/>
    <w:uiPriority w:val="3"/>
    <w:rsid w:val="00845590"/>
    <w:pPr>
      <w:keepLines/>
      <w:spacing w:line="220" w:lineRule="atLeast"/>
    </w:pPr>
    <w:rPr>
      <w:rFonts w:eastAsia="Batang" w:cs="Calibri"/>
      <w:color w:val="000000"/>
      <w:sz w:val="16"/>
      <w:szCs w:val="16"/>
    </w:rPr>
  </w:style>
  <w:style w:type="character" w:customStyle="1" w:styleId="FunotentextZchn">
    <w:name w:val="Fußnotentext Zchn"/>
    <w:basedOn w:val="Absatz-Standardschriftart"/>
    <w:link w:val="Funotentext"/>
    <w:uiPriority w:val="3"/>
    <w:rsid w:val="005A7661"/>
    <w:rPr>
      <w:rFonts w:eastAsia="Batang" w:cs="Calibri"/>
      <w:color w:val="000000"/>
      <w:sz w:val="16"/>
      <w:szCs w:val="16"/>
    </w:rPr>
  </w:style>
  <w:style w:type="character" w:styleId="Funotenzeichen">
    <w:name w:val="footnote reference"/>
    <w:basedOn w:val="Absatz-Standardschriftart"/>
    <w:uiPriority w:val="99"/>
    <w:semiHidden/>
    <w:rsid w:val="0089282B"/>
    <w:rPr>
      <w:vertAlign w:val="superscript"/>
    </w:rPr>
  </w:style>
  <w:style w:type="character" w:styleId="Hyperlink">
    <w:name w:val="Hyperlink"/>
    <w:basedOn w:val="proText-kursiv-ZEICHEN"/>
    <w:uiPriority w:val="99"/>
    <w:rsid w:val="00A7789B"/>
    <w:rPr>
      <w:rFonts w:ascii="Calibri" w:hAnsi="Calibri"/>
      <w:i/>
      <w:color w:val="008246" w:themeColor="hyperlink"/>
      <w:szCs w:val="14"/>
      <w:u w:val="single"/>
    </w:rPr>
  </w:style>
  <w:style w:type="paragraph" w:customStyle="1" w:styleId="Aufzhlungsnummer1">
    <w:name w:val="Aufzählungsnummer 1"/>
    <w:basedOn w:val="Aufzhlungszeichen1"/>
    <w:uiPriority w:val="7"/>
    <w:rsid w:val="006918F0"/>
    <w:pPr>
      <w:numPr>
        <w:numId w:val="17"/>
      </w:numPr>
      <w:ind w:left="227" w:hanging="227"/>
    </w:pPr>
  </w:style>
  <w:style w:type="paragraph" w:customStyle="1" w:styleId="Aufzhlungsnummer2">
    <w:name w:val="Aufzählungsnummer 2"/>
    <w:basedOn w:val="Aufzhlungsnummer1"/>
    <w:uiPriority w:val="7"/>
    <w:rsid w:val="00EE4A1C"/>
    <w:pPr>
      <w:numPr>
        <w:ilvl w:val="1"/>
        <w:numId w:val="18"/>
      </w:numPr>
      <w:ind w:left="623" w:hanging="425"/>
    </w:pPr>
  </w:style>
  <w:style w:type="paragraph" w:styleId="Abbildungsverzeichnis">
    <w:name w:val="table of figures"/>
    <w:basedOn w:val="Standard"/>
    <w:next w:val="Standard"/>
    <w:uiPriority w:val="99"/>
    <w:semiHidden/>
    <w:rsid w:val="00AA6061"/>
  </w:style>
  <w:style w:type="paragraph" w:styleId="Anrede">
    <w:name w:val="Salutation"/>
    <w:basedOn w:val="Standard"/>
    <w:next w:val="Standard"/>
    <w:link w:val="AnredeZchn"/>
    <w:uiPriority w:val="99"/>
    <w:semiHidden/>
    <w:rsid w:val="00AA6061"/>
  </w:style>
  <w:style w:type="character" w:customStyle="1" w:styleId="AnredeZchn">
    <w:name w:val="Anrede Zchn"/>
    <w:basedOn w:val="Absatz-Standardschriftart"/>
    <w:link w:val="Anrede"/>
    <w:uiPriority w:val="99"/>
    <w:semiHidden/>
    <w:rsid w:val="00AA6061"/>
    <w:rPr>
      <w:sz w:val="22"/>
      <w:szCs w:val="22"/>
      <w:lang w:eastAsia="en-US"/>
    </w:rPr>
  </w:style>
  <w:style w:type="paragraph" w:styleId="Aufzhlungszeichen">
    <w:name w:val="List Bullet"/>
    <w:basedOn w:val="Standard"/>
    <w:uiPriority w:val="99"/>
    <w:semiHidden/>
    <w:rsid w:val="00AA6061"/>
    <w:pPr>
      <w:numPr>
        <w:numId w:val="8"/>
      </w:numPr>
      <w:contextualSpacing/>
    </w:pPr>
  </w:style>
  <w:style w:type="paragraph" w:styleId="Aufzhlungszeichen3">
    <w:name w:val="List Bullet 3"/>
    <w:basedOn w:val="Standard"/>
    <w:uiPriority w:val="99"/>
    <w:semiHidden/>
    <w:rsid w:val="00AA6061"/>
    <w:pPr>
      <w:numPr>
        <w:numId w:val="9"/>
      </w:numPr>
      <w:contextualSpacing/>
    </w:pPr>
  </w:style>
  <w:style w:type="paragraph" w:styleId="Aufzhlungszeichen4">
    <w:name w:val="List Bullet 4"/>
    <w:basedOn w:val="Standard"/>
    <w:uiPriority w:val="99"/>
    <w:semiHidden/>
    <w:rsid w:val="00AA6061"/>
    <w:pPr>
      <w:numPr>
        <w:numId w:val="10"/>
      </w:numPr>
      <w:contextualSpacing/>
    </w:pPr>
  </w:style>
  <w:style w:type="paragraph" w:styleId="Aufzhlungszeichen5">
    <w:name w:val="List Bullet 5"/>
    <w:basedOn w:val="Standard"/>
    <w:uiPriority w:val="99"/>
    <w:semiHidden/>
    <w:rsid w:val="00AA6061"/>
    <w:pPr>
      <w:numPr>
        <w:numId w:val="11"/>
      </w:numPr>
      <w:contextualSpacing/>
    </w:pPr>
  </w:style>
  <w:style w:type="paragraph" w:styleId="Blocktext">
    <w:name w:val="Block Text"/>
    <w:basedOn w:val="Standard"/>
    <w:uiPriority w:val="99"/>
    <w:semiHidden/>
    <w:rsid w:val="00AA6061"/>
    <w:pPr>
      <w:pBdr>
        <w:top w:val="single" w:sz="2" w:space="10" w:color="008246" w:themeColor="accent1" w:shadow="1" w:frame="1"/>
        <w:left w:val="single" w:sz="2" w:space="10" w:color="008246" w:themeColor="accent1" w:shadow="1" w:frame="1"/>
        <w:bottom w:val="single" w:sz="2" w:space="10" w:color="008246" w:themeColor="accent1" w:shadow="1" w:frame="1"/>
        <w:right w:val="single" w:sz="2" w:space="10" w:color="0082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8246" w:themeColor="accent1"/>
    </w:rPr>
  </w:style>
  <w:style w:type="paragraph" w:styleId="Datum">
    <w:name w:val="Date"/>
    <w:basedOn w:val="Standard"/>
    <w:next w:val="Standard"/>
    <w:link w:val="DatumZchn"/>
    <w:uiPriority w:val="99"/>
    <w:semiHidden/>
    <w:rsid w:val="00AA6061"/>
  </w:style>
  <w:style w:type="character" w:customStyle="1" w:styleId="DatumZchn">
    <w:name w:val="Datum Zchn"/>
    <w:basedOn w:val="Absatz-Standardschriftart"/>
    <w:link w:val="Datum"/>
    <w:uiPriority w:val="99"/>
    <w:semiHidden/>
    <w:rsid w:val="00AA6061"/>
    <w:rPr>
      <w:sz w:val="22"/>
      <w:szCs w:val="22"/>
      <w:lang w:eastAsia="en-US"/>
    </w:rPr>
  </w:style>
  <w:style w:type="paragraph" w:styleId="Dokumentstruktur">
    <w:name w:val="Document Map"/>
    <w:basedOn w:val="Standard"/>
    <w:link w:val="DokumentstrukturZchn"/>
    <w:uiPriority w:val="99"/>
    <w:semiHidden/>
    <w:rsid w:val="00AA6061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AA6061"/>
    <w:rPr>
      <w:rFonts w:ascii="Tahoma" w:hAnsi="Tahoma" w:cs="Tahoma"/>
      <w:sz w:val="16"/>
      <w:szCs w:val="16"/>
      <w:lang w:eastAsia="en-US"/>
    </w:rPr>
  </w:style>
  <w:style w:type="paragraph" w:styleId="E-Mail-Signatur">
    <w:name w:val="E-mail Signature"/>
    <w:basedOn w:val="Standard"/>
    <w:link w:val="E-Mail-SignaturZchn"/>
    <w:uiPriority w:val="99"/>
    <w:semiHidden/>
    <w:rsid w:val="00AA6061"/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AA6061"/>
    <w:rPr>
      <w:sz w:val="22"/>
      <w:szCs w:val="22"/>
      <w:lang w:eastAsia="en-US"/>
    </w:rPr>
  </w:style>
  <w:style w:type="paragraph" w:styleId="Endnotentext">
    <w:name w:val="endnote text"/>
    <w:basedOn w:val="Standard"/>
    <w:link w:val="EndnotentextZchn"/>
    <w:uiPriority w:val="99"/>
    <w:semiHidden/>
    <w:rsid w:val="00AA6061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AA6061"/>
    <w:rPr>
      <w:lang w:eastAsia="en-US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rsid w:val="00AA6061"/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AA6061"/>
    <w:rPr>
      <w:sz w:val="22"/>
      <w:szCs w:val="22"/>
      <w:lang w:eastAsia="en-US"/>
    </w:rPr>
  </w:style>
  <w:style w:type="paragraph" w:styleId="Gruformel">
    <w:name w:val="Closing"/>
    <w:basedOn w:val="Standard"/>
    <w:link w:val="GruformelZchn"/>
    <w:uiPriority w:val="99"/>
    <w:semiHidden/>
    <w:rsid w:val="00AA6061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AA6061"/>
    <w:rPr>
      <w:sz w:val="22"/>
      <w:szCs w:val="22"/>
      <w:lang w:eastAsia="en-US"/>
    </w:rPr>
  </w:style>
  <w:style w:type="paragraph" w:styleId="HTMLAdresse">
    <w:name w:val="HTML Address"/>
    <w:basedOn w:val="Standard"/>
    <w:link w:val="HTMLAdresseZchn"/>
    <w:uiPriority w:val="99"/>
    <w:semiHidden/>
    <w:rsid w:val="00AA6061"/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AA6061"/>
    <w:rPr>
      <w:i/>
      <w:iCs/>
      <w:sz w:val="22"/>
      <w:szCs w:val="22"/>
      <w:lang w:eastAsia="en-US"/>
    </w:rPr>
  </w:style>
  <w:style w:type="paragraph" w:styleId="HTMLVorformatiert">
    <w:name w:val="HTML Preformatted"/>
    <w:basedOn w:val="Standard"/>
    <w:link w:val="HTMLVorformatiertZchn"/>
    <w:uiPriority w:val="99"/>
    <w:semiHidden/>
    <w:rsid w:val="00AA6061"/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AA6061"/>
    <w:rPr>
      <w:rFonts w:ascii="Consolas" w:hAnsi="Consolas"/>
      <w:lang w:eastAsia="en-US"/>
    </w:rPr>
  </w:style>
  <w:style w:type="paragraph" w:styleId="Index1">
    <w:name w:val="index 1"/>
    <w:basedOn w:val="Standard"/>
    <w:next w:val="Standard"/>
    <w:autoRedefine/>
    <w:uiPriority w:val="99"/>
    <w:semiHidden/>
    <w:rsid w:val="00AA6061"/>
    <w:pPr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rsid w:val="00AA6061"/>
    <w:pPr>
      <w:ind w:left="440" w:hanging="220"/>
    </w:pPr>
  </w:style>
  <w:style w:type="paragraph" w:styleId="Index3">
    <w:name w:val="index 3"/>
    <w:basedOn w:val="Standard"/>
    <w:next w:val="Standard"/>
    <w:autoRedefine/>
    <w:uiPriority w:val="99"/>
    <w:semiHidden/>
    <w:rsid w:val="00AA6061"/>
    <w:pPr>
      <w:ind w:left="660" w:hanging="220"/>
    </w:pPr>
  </w:style>
  <w:style w:type="paragraph" w:styleId="Index4">
    <w:name w:val="index 4"/>
    <w:basedOn w:val="Standard"/>
    <w:next w:val="Standard"/>
    <w:autoRedefine/>
    <w:uiPriority w:val="99"/>
    <w:semiHidden/>
    <w:rsid w:val="00AA6061"/>
    <w:pPr>
      <w:ind w:left="880" w:hanging="220"/>
    </w:pPr>
  </w:style>
  <w:style w:type="paragraph" w:styleId="Index5">
    <w:name w:val="index 5"/>
    <w:basedOn w:val="Standard"/>
    <w:next w:val="Standard"/>
    <w:autoRedefine/>
    <w:uiPriority w:val="99"/>
    <w:semiHidden/>
    <w:rsid w:val="00AA6061"/>
    <w:pPr>
      <w:ind w:left="1100" w:hanging="220"/>
    </w:pPr>
  </w:style>
  <w:style w:type="paragraph" w:styleId="Index6">
    <w:name w:val="index 6"/>
    <w:basedOn w:val="Standard"/>
    <w:next w:val="Standard"/>
    <w:autoRedefine/>
    <w:uiPriority w:val="99"/>
    <w:semiHidden/>
    <w:rsid w:val="00AA6061"/>
    <w:pPr>
      <w:ind w:left="1320" w:hanging="220"/>
    </w:pPr>
  </w:style>
  <w:style w:type="paragraph" w:styleId="Index7">
    <w:name w:val="index 7"/>
    <w:basedOn w:val="Standard"/>
    <w:next w:val="Standard"/>
    <w:autoRedefine/>
    <w:uiPriority w:val="99"/>
    <w:semiHidden/>
    <w:rsid w:val="00AA6061"/>
    <w:pPr>
      <w:ind w:left="1540" w:hanging="220"/>
    </w:pPr>
  </w:style>
  <w:style w:type="paragraph" w:styleId="Index8">
    <w:name w:val="index 8"/>
    <w:basedOn w:val="Standard"/>
    <w:next w:val="Standard"/>
    <w:autoRedefine/>
    <w:uiPriority w:val="99"/>
    <w:semiHidden/>
    <w:rsid w:val="00AA6061"/>
    <w:pPr>
      <w:ind w:left="1760" w:hanging="220"/>
    </w:pPr>
  </w:style>
  <w:style w:type="paragraph" w:styleId="Index9">
    <w:name w:val="index 9"/>
    <w:basedOn w:val="Standard"/>
    <w:next w:val="Standard"/>
    <w:autoRedefine/>
    <w:uiPriority w:val="99"/>
    <w:semiHidden/>
    <w:rsid w:val="00AA6061"/>
    <w:pPr>
      <w:ind w:left="1980" w:hanging="220"/>
    </w:pPr>
  </w:style>
  <w:style w:type="paragraph" w:styleId="Indexberschrift">
    <w:name w:val="index heading"/>
    <w:basedOn w:val="Standard"/>
    <w:next w:val="Index1"/>
    <w:uiPriority w:val="99"/>
    <w:semiHidden/>
    <w:rsid w:val="00AA6061"/>
    <w:rPr>
      <w:rFonts w:asciiTheme="majorHAnsi" w:eastAsiaTheme="majorEastAsia" w:hAnsiTheme="majorHAnsi" w:cstheme="majorBidi"/>
      <w:b/>
      <w:bCs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AA6061"/>
    <w:pPr>
      <w:pBdr>
        <w:bottom w:val="single" w:sz="4" w:space="4" w:color="008246" w:themeColor="accent1"/>
      </w:pBdr>
      <w:spacing w:before="200"/>
      <w:ind w:left="936" w:right="936"/>
    </w:pPr>
    <w:rPr>
      <w:b/>
      <w:bCs/>
      <w:i/>
      <w:iCs/>
      <w:color w:val="008246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AA6061"/>
    <w:rPr>
      <w:b/>
      <w:bCs/>
      <w:i/>
      <w:iCs/>
      <w:color w:val="008246" w:themeColor="accent1"/>
      <w:sz w:val="22"/>
      <w:szCs w:val="22"/>
      <w:lang w:eastAsia="en-US"/>
    </w:rPr>
  </w:style>
  <w:style w:type="paragraph" w:styleId="KeinLeerraum">
    <w:name w:val="No Spacing"/>
    <w:uiPriority w:val="99"/>
    <w:semiHidden/>
    <w:qFormat/>
    <w:rsid w:val="00AA6061"/>
    <w:rPr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uiPriority w:val="99"/>
    <w:semiHidden/>
    <w:rsid w:val="00AA606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A6061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AA606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A6061"/>
    <w:rPr>
      <w:b/>
      <w:bCs/>
      <w:lang w:eastAsia="en-US"/>
    </w:rPr>
  </w:style>
  <w:style w:type="paragraph" w:styleId="Liste">
    <w:name w:val="List"/>
    <w:basedOn w:val="Standard"/>
    <w:uiPriority w:val="99"/>
    <w:semiHidden/>
    <w:rsid w:val="00AA6061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rsid w:val="00AA6061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rsid w:val="00AA6061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rsid w:val="00AA6061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rsid w:val="00AA6061"/>
    <w:pPr>
      <w:ind w:left="1415" w:hanging="283"/>
      <w:contextualSpacing/>
    </w:pPr>
  </w:style>
  <w:style w:type="paragraph" w:styleId="Listenfortsetzung">
    <w:name w:val="List Continue"/>
    <w:basedOn w:val="Standard"/>
    <w:uiPriority w:val="99"/>
    <w:semiHidden/>
    <w:rsid w:val="00AA6061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rsid w:val="00AA6061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rsid w:val="00AA6061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rsid w:val="00AA6061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rsid w:val="00AA6061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rsid w:val="00AA6061"/>
    <w:pPr>
      <w:numPr>
        <w:numId w:val="12"/>
      </w:numPr>
      <w:contextualSpacing/>
    </w:pPr>
  </w:style>
  <w:style w:type="paragraph" w:styleId="Listennummer2">
    <w:name w:val="List Number 2"/>
    <w:basedOn w:val="Standard"/>
    <w:uiPriority w:val="99"/>
    <w:semiHidden/>
    <w:rsid w:val="00AA6061"/>
    <w:pPr>
      <w:numPr>
        <w:numId w:val="13"/>
      </w:numPr>
      <w:contextualSpacing/>
    </w:pPr>
  </w:style>
  <w:style w:type="paragraph" w:styleId="Listennummer3">
    <w:name w:val="List Number 3"/>
    <w:basedOn w:val="Standard"/>
    <w:uiPriority w:val="99"/>
    <w:semiHidden/>
    <w:rsid w:val="00AA6061"/>
    <w:pPr>
      <w:numPr>
        <w:numId w:val="14"/>
      </w:numPr>
      <w:contextualSpacing/>
    </w:pPr>
  </w:style>
  <w:style w:type="paragraph" w:styleId="Listennummer4">
    <w:name w:val="List Number 4"/>
    <w:basedOn w:val="Standard"/>
    <w:uiPriority w:val="99"/>
    <w:semiHidden/>
    <w:rsid w:val="00AA6061"/>
    <w:pPr>
      <w:numPr>
        <w:numId w:val="15"/>
      </w:numPr>
      <w:contextualSpacing/>
    </w:pPr>
  </w:style>
  <w:style w:type="paragraph" w:styleId="Listennummer5">
    <w:name w:val="List Number 5"/>
    <w:basedOn w:val="Standard"/>
    <w:uiPriority w:val="99"/>
    <w:semiHidden/>
    <w:rsid w:val="00AA6061"/>
    <w:pPr>
      <w:numPr>
        <w:numId w:val="16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rsid w:val="00AA6061"/>
  </w:style>
  <w:style w:type="paragraph" w:styleId="Makrotext">
    <w:name w:val="macro"/>
    <w:link w:val="MakrotextZchn"/>
    <w:uiPriority w:val="99"/>
    <w:semiHidden/>
    <w:rsid w:val="00AA606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AA6061"/>
    <w:rPr>
      <w:rFonts w:ascii="Consolas" w:hAnsi="Consolas"/>
      <w:lang w:eastAsia="en-US"/>
    </w:rPr>
  </w:style>
  <w:style w:type="paragraph" w:styleId="Nachrichtenkopf">
    <w:name w:val="Message Header"/>
    <w:basedOn w:val="Standard"/>
    <w:link w:val="NachrichtenkopfZchn"/>
    <w:uiPriority w:val="99"/>
    <w:semiHidden/>
    <w:rsid w:val="00AA606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AA6061"/>
    <w:rPr>
      <w:rFonts w:asciiTheme="majorHAnsi" w:eastAsiaTheme="majorEastAsia" w:hAnsiTheme="majorHAnsi" w:cstheme="majorBidi"/>
      <w:sz w:val="24"/>
      <w:szCs w:val="24"/>
      <w:shd w:val="pct20" w:color="auto" w:fill="auto"/>
      <w:lang w:eastAsia="en-US"/>
    </w:rPr>
  </w:style>
  <w:style w:type="paragraph" w:styleId="NurText">
    <w:name w:val="Plain Text"/>
    <w:basedOn w:val="Standard"/>
    <w:link w:val="NurTextZchn"/>
    <w:uiPriority w:val="99"/>
    <w:semiHidden/>
    <w:rsid w:val="00AA6061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A6061"/>
    <w:rPr>
      <w:rFonts w:ascii="Consolas" w:hAnsi="Consolas"/>
      <w:sz w:val="21"/>
      <w:szCs w:val="21"/>
      <w:lang w:eastAsia="en-US"/>
    </w:rPr>
  </w:style>
  <w:style w:type="paragraph" w:styleId="Rechtsgrundlagenverzeichnis">
    <w:name w:val="table of authorities"/>
    <w:basedOn w:val="Standard"/>
    <w:next w:val="Standard"/>
    <w:uiPriority w:val="99"/>
    <w:semiHidden/>
    <w:rsid w:val="00AA6061"/>
    <w:pPr>
      <w:ind w:left="220" w:hanging="220"/>
    </w:pPr>
  </w:style>
  <w:style w:type="paragraph" w:styleId="RGV-berschrift">
    <w:name w:val="toa heading"/>
    <w:basedOn w:val="Standard"/>
    <w:next w:val="Standard"/>
    <w:uiPriority w:val="99"/>
    <w:semiHidden/>
    <w:rsid w:val="00AA606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tandardWeb">
    <w:name w:val="Normal (Web)"/>
    <w:basedOn w:val="Standard"/>
    <w:uiPriority w:val="99"/>
    <w:semiHidden/>
    <w:rsid w:val="00AA6061"/>
    <w:rPr>
      <w:rFonts w:ascii="Times New Roman" w:hAnsi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rsid w:val="00AA6061"/>
    <w:pPr>
      <w:ind w:left="708"/>
    </w:pPr>
  </w:style>
  <w:style w:type="paragraph" w:styleId="Textkrper">
    <w:name w:val="Body Text"/>
    <w:basedOn w:val="Standard"/>
    <w:link w:val="TextkrperZchn"/>
    <w:uiPriority w:val="99"/>
    <w:semiHidden/>
    <w:rsid w:val="00AA606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AA6061"/>
    <w:rPr>
      <w:sz w:val="22"/>
      <w:szCs w:val="22"/>
      <w:lang w:eastAsia="en-US"/>
    </w:rPr>
  </w:style>
  <w:style w:type="paragraph" w:styleId="Textkrper2">
    <w:name w:val="Body Text 2"/>
    <w:basedOn w:val="Standard"/>
    <w:link w:val="Textkrper2Zchn"/>
    <w:uiPriority w:val="99"/>
    <w:semiHidden/>
    <w:rsid w:val="00AA6061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AA6061"/>
    <w:rPr>
      <w:sz w:val="22"/>
      <w:szCs w:val="22"/>
      <w:lang w:eastAsia="en-US"/>
    </w:rPr>
  </w:style>
  <w:style w:type="paragraph" w:styleId="Textkrper3">
    <w:name w:val="Body Text 3"/>
    <w:basedOn w:val="Standard"/>
    <w:link w:val="Textkrper3Zchn"/>
    <w:uiPriority w:val="99"/>
    <w:semiHidden/>
    <w:rsid w:val="00AA6061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A6061"/>
    <w:rPr>
      <w:sz w:val="16"/>
      <w:szCs w:val="16"/>
      <w:lang w:eastAsia="en-US"/>
    </w:rPr>
  </w:style>
  <w:style w:type="paragraph" w:styleId="Textkrper-Einzug2">
    <w:name w:val="Body Text Indent 2"/>
    <w:basedOn w:val="Standard"/>
    <w:link w:val="Textkrper-Einzug2Zchn"/>
    <w:uiPriority w:val="99"/>
    <w:semiHidden/>
    <w:rsid w:val="00AA6061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AA6061"/>
    <w:rPr>
      <w:sz w:val="22"/>
      <w:szCs w:val="22"/>
      <w:lang w:eastAsia="en-US"/>
    </w:rPr>
  </w:style>
  <w:style w:type="paragraph" w:styleId="Textkrper-Einzug3">
    <w:name w:val="Body Text Indent 3"/>
    <w:basedOn w:val="Standard"/>
    <w:link w:val="Textkrper-Einzug3Zchn"/>
    <w:uiPriority w:val="99"/>
    <w:semiHidden/>
    <w:rsid w:val="00AA6061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AA6061"/>
    <w:rPr>
      <w:sz w:val="16"/>
      <w:szCs w:val="16"/>
      <w:lang w:eastAsia="en-US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rsid w:val="00AA6061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AA6061"/>
    <w:rPr>
      <w:sz w:val="22"/>
      <w:szCs w:val="22"/>
      <w:lang w:eastAsia="en-US"/>
    </w:rPr>
  </w:style>
  <w:style w:type="paragraph" w:styleId="Textkrper-Zeileneinzug">
    <w:name w:val="Body Text Indent"/>
    <w:basedOn w:val="Standard"/>
    <w:link w:val="Textkrper-ZeileneinzugZchn"/>
    <w:uiPriority w:val="99"/>
    <w:semiHidden/>
    <w:rsid w:val="00AA6061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AA6061"/>
    <w:rPr>
      <w:sz w:val="22"/>
      <w:szCs w:val="22"/>
      <w:lang w:eastAsia="en-US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rsid w:val="00AA6061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AA6061"/>
    <w:rPr>
      <w:sz w:val="22"/>
      <w:szCs w:val="22"/>
      <w:lang w:eastAsia="en-US"/>
    </w:rPr>
  </w:style>
  <w:style w:type="paragraph" w:styleId="Titel">
    <w:name w:val="Title"/>
    <w:basedOn w:val="Standard"/>
    <w:next w:val="Standard"/>
    <w:link w:val="TitelZchn"/>
    <w:uiPriority w:val="99"/>
    <w:semiHidden/>
    <w:qFormat/>
    <w:rsid w:val="00AA6061"/>
    <w:pPr>
      <w:pBdr>
        <w:bottom w:val="single" w:sz="8" w:space="4" w:color="008246" w:themeColor="accent1"/>
      </w:pBdr>
      <w:spacing w:after="300"/>
      <w:contextualSpacing/>
    </w:pPr>
    <w:rPr>
      <w:rFonts w:asciiTheme="majorHAnsi" w:eastAsiaTheme="majorEastAsia" w:hAnsiTheme="majorHAnsi" w:cstheme="majorBidi"/>
      <w:color w:val="5F5F5F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99"/>
    <w:semiHidden/>
    <w:rsid w:val="00AA6061"/>
    <w:rPr>
      <w:rFonts w:asciiTheme="majorHAnsi" w:eastAsiaTheme="majorEastAsia" w:hAnsiTheme="majorHAnsi" w:cstheme="majorBidi"/>
      <w:color w:val="5F5F5F" w:themeColor="text2" w:themeShade="BF"/>
      <w:spacing w:val="5"/>
      <w:kern w:val="28"/>
      <w:sz w:val="52"/>
      <w:szCs w:val="52"/>
      <w:lang w:eastAsia="en-US"/>
    </w:rPr>
  </w:style>
  <w:style w:type="paragraph" w:styleId="Umschlagabsenderadresse">
    <w:name w:val="envelope return"/>
    <w:basedOn w:val="Standard"/>
    <w:uiPriority w:val="99"/>
    <w:semiHidden/>
    <w:rsid w:val="00AA6061"/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uiPriority w:val="99"/>
    <w:semiHidden/>
    <w:rsid w:val="00AA6061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uiPriority w:val="99"/>
    <w:semiHidden/>
    <w:rsid w:val="00AA6061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AA6061"/>
    <w:rPr>
      <w:sz w:val="22"/>
      <w:szCs w:val="22"/>
      <w:lang w:eastAsia="en-US"/>
    </w:rPr>
  </w:style>
  <w:style w:type="paragraph" w:styleId="Verzeichnis4">
    <w:name w:val="toc 4"/>
    <w:basedOn w:val="Standard"/>
    <w:next w:val="Standard"/>
    <w:autoRedefine/>
    <w:uiPriority w:val="39"/>
    <w:semiHidden/>
    <w:rsid w:val="00AA6061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rsid w:val="00AA6061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rsid w:val="00AA6061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rsid w:val="00AA6061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rsid w:val="00AA6061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rsid w:val="00AA6061"/>
    <w:pPr>
      <w:spacing w:after="100"/>
      <w:ind w:left="1760"/>
    </w:pPr>
  </w:style>
  <w:style w:type="paragraph" w:styleId="Zitat">
    <w:name w:val="Quote"/>
    <w:basedOn w:val="Standard"/>
    <w:next w:val="Standard"/>
    <w:link w:val="ZitatZchn"/>
    <w:uiPriority w:val="99"/>
    <w:semiHidden/>
    <w:qFormat/>
    <w:rsid w:val="00AA6061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99"/>
    <w:semiHidden/>
    <w:rsid w:val="00AA6061"/>
    <w:rPr>
      <w:i/>
      <w:iCs/>
      <w:color w:val="000000" w:themeColor="text1"/>
      <w:sz w:val="22"/>
      <w:szCs w:val="22"/>
      <w:lang w:eastAsia="en-US"/>
    </w:rPr>
  </w:style>
  <w:style w:type="character" w:customStyle="1" w:styleId="proBildautor-ZEICHEN">
    <w:name w:val="pro_Bildautor-ZEICHEN"/>
    <w:uiPriority w:val="5"/>
    <w:rsid w:val="00656876"/>
    <w:rPr>
      <w:sz w:val="14"/>
      <w:szCs w:val="14"/>
    </w:rPr>
  </w:style>
  <w:style w:type="character" w:styleId="Platzhaltertext">
    <w:name w:val="Placeholder Text"/>
    <w:basedOn w:val="Absatz-Standardschriftart"/>
    <w:uiPriority w:val="99"/>
    <w:semiHidden/>
    <w:rsid w:val="00D15552"/>
    <w:rPr>
      <w:color w:val="808080"/>
    </w:rPr>
  </w:style>
  <w:style w:type="paragraph" w:customStyle="1" w:styleId="proTabellenkopf-zeile">
    <w:name w:val="pro_Tabellenkopf-zeile"/>
    <w:uiPriority w:val="8"/>
    <w:rsid w:val="00E55F05"/>
    <w:rPr>
      <w:rFonts w:asciiTheme="minorHAnsi" w:hAnsiTheme="minorHAnsi"/>
      <w:b/>
      <w:bCs/>
      <w:sz w:val="22"/>
      <w:szCs w:val="22"/>
      <w:lang w:eastAsia="en-US"/>
    </w:rPr>
  </w:style>
  <w:style w:type="paragraph" w:customStyle="1" w:styleId="proKastentext">
    <w:name w:val="pro_Kastentext"/>
    <w:basedOn w:val="Standard"/>
    <w:next w:val="Standard"/>
    <w:uiPriority w:val="12"/>
    <w:rsid w:val="00996C23"/>
    <w:pPr>
      <w:pBdr>
        <w:top w:val="single" w:sz="2" w:space="8" w:color="FFFFFF" w:themeColor="background1"/>
        <w:left w:val="single" w:sz="2" w:space="10" w:color="FFFFFF" w:themeColor="background1"/>
        <w:bottom w:val="single" w:sz="2" w:space="10" w:color="FFFFFF" w:themeColor="background1"/>
        <w:right w:val="single" w:sz="2" w:space="10" w:color="FFFFFF" w:themeColor="background1"/>
      </w:pBdr>
      <w:shd w:val="clear" w:color="auto" w:fill="E5F2E5" w:themeFill="accent2" w:themeFillTint="33"/>
      <w:spacing w:before="280"/>
      <w:ind w:left="227" w:right="227"/>
    </w:pPr>
  </w:style>
  <w:style w:type="paragraph" w:customStyle="1" w:styleId="proImpressum-Zwischenberschrift">
    <w:name w:val="pro_Impressum-Zwischenüberschrift"/>
    <w:basedOn w:val="Standard"/>
    <w:next w:val="Standard"/>
    <w:uiPriority w:val="18"/>
    <w:rsid w:val="00897247"/>
    <w:pPr>
      <w:spacing w:before="360" w:after="0"/>
      <w:outlineLvl w:val="1"/>
    </w:pPr>
    <w:rPr>
      <w:b/>
    </w:rPr>
  </w:style>
  <w:style w:type="paragraph" w:customStyle="1" w:styleId="proHaupttitel">
    <w:name w:val="pro_Haupttitel"/>
    <w:basedOn w:val="Standard"/>
    <w:uiPriority w:val="19"/>
    <w:rsid w:val="00F76C3C"/>
    <w:pPr>
      <w:spacing w:after="120"/>
      <w:ind w:left="1332"/>
    </w:pPr>
    <w:rPr>
      <w:b/>
      <w:color w:val="000000" w:themeColor="text1"/>
      <w:sz w:val="50"/>
      <w:szCs w:val="50"/>
    </w:rPr>
  </w:style>
  <w:style w:type="paragraph" w:customStyle="1" w:styleId="proImpressum-berschrift">
    <w:name w:val="pro_Impressum-Überschrift"/>
    <w:basedOn w:val="Standard"/>
    <w:next w:val="proImpressum-Zwischenberschrift"/>
    <w:uiPriority w:val="18"/>
    <w:rsid w:val="00E20EBF"/>
    <w:pPr>
      <w:spacing w:after="560"/>
      <w:outlineLvl w:val="0"/>
    </w:pPr>
    <w:rPr>
      <w:sz w:val="40"/>
      <w:szCs w:val="40"/>
    </w:rPr>
  </w:style>
  <w:style w:type="paragraph" w:customStyle="1" w:styleId="proTabellenkopf-klein-spalte">
    <w:name w:val="pro_Tabellenkopf-klein-spalte"/>
    <w:uiPriority w:val="10"/>
    <w:rsid w:val="00E55F05"/>
    <w:pPr>
      <w:spacing w:line="240" w:lineRule="exact"/>
      <w:contextualSpacing/>
    </w:pPr>
    <w:rPr>
      <w:b/>
      <w:bCs/>
      <w:sz w:val="16"/>
      <w:szCs w:val="16"/>
      <w:lang w:eastAsia="en-US"/>
    </w:rPr>
  </w:style>
  <w:style w:type="table" w:styleId="EinfacheTabelle1">
    <w:name w:val="Plain Table 1"/>
    <w:basedOn w:val="NormaleTabelle"/>
    <w:uiPriority w:val="41"/>
    <w:rsid w:val="005A67E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roTabellenkopf-klein-zeile">
    <w:name w:val="pro_Tabellenkopf-klein-zeile"/>
    <w:uiPriority w:val="10"/>
    <w:rsid w:val="00242A2C"/>
    <w:rPr>
      <w:b/>
      <w:sz w:val="16"/>
      <w:szCs w:val="22"/>
      <w:lang w:eastAsia="en-US"/>
    </w:rPr>
  </w:style>
  <w:style w:type="numbering" w:customStyle="1" w:styleId="proLiteraturliste">
    <w:name w:val="pro_Literaturliste"/>
    <w:uiPriority w:val="99"/>
    <w:rsid w:val="00CB21E8"/>
    <w:pPr>
      <w:numPr>
        <w:numId w:val="29"/>
      </w:numPr>
    </w:pPr>
  </w:style>
  <w:style w:type="table" w:styleId="EinfacheTabelle2">
    <w:name w:val="Plain Table 2"/>
    <w:basedOn w:val="NormaleTabelle"/>
    <w:uiPriority w:val="42"/>
    <w:rsid w:val="0060013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proTabelleninhalt">
    <w:name w:val="pro_Tabelleninhalt"/>
    <w:uiPriority w:val="9"/>
    <w:rsid w:val="00E55F05"/>
    <w:pPr>
      <w:spacing w:line="240" w:lineRule="atLeast"/>
      <w:contextualSpacing/>
    </w:pPr>
    <w:rPr>
      <w:sz w:val="22"/>
      <w:szCs w:val="22"/>
      <w:lang w:eastAsia="en-US"/>
    </w:rPr>
  </w:style>
  <w:style w:type="table" w:customStyle="1" w:styleId="proTabelle">
    <w:name w:val="pro_Tabelle"/>
    <w:basedOn w:val="NormaleTabelle"/>
    <w:uiPriority w:val="99"/>
    <w:rsid w:val="00BE5553"/>
    <w:rPr>
      <w:sz w:val="22"/>
    </w:rPr>
    <w:tblPr>
      <w:tblBorders>
        <w:top w:val="single" w:sz="12" w:space="0" w:color="FFFFFF" w:themeColor="background1"/>
        <w:left w:val="single" w:sz="12" w:space="0" w:color="FFFFFF" w:themeColor="background1"/>
        <w:bottom w:val="single" w:sz="12" w:space="0" w:color="FFFFFF" w:themeColor="background1"/>
        <w:right w:val="single" w:sz="12" w:space="0" w:color="FFFFFF" w:themeColor="background1"/>
        <w:insideH w:val="single" w:sz="12" w:space="0" w:color="FFFFFF" w:themeColor="background1"/>
        <w:insideV w:val="single" w:sz="12" w:space="0" w:color="FFFFFF" w:themeColor="background1"/>
      </w:tblBorders>
      <w:tblCellMar>
        <w:top w:w="57" w:type="dxa"/>
        <w:bottom w:w="57" w:type="dxa"/>
      </w:tblCellMar>
    </w:tblPr>
    <w:tcPr>
      <w:shd w:val="clear" w:color="auto" w:fill="E5F2E5" w:themeFill="accent2" w:themeFillTint="33"/>
    </w:tcPr>
    <w:tblStylePr w:type="firstRow">
      <w:rPr>
        <w:b w:val="0"/>
      </w:rPr>
      <w:tblPr/>
      <w:tcPr>
        <w:shd w:val="clear" w:color="auto" w:fill="DEDEDE" w:themeFill="background2" w:themeFillTint="99"/>
      </w:tcPr>
    </w:tblStylePr>
    <w:tblStylePr w:type="lastRow">
      <w:tblPr/>
      <w:tcPr>
        <w:shd w:val="clear" w:color="auto" w:fill="B3D8B1" w:themeFill="accent2" w:themeFillTint="99"/>
      </w:tcPr>
    </w:tblStylePr>
    <w:tblStylePr w:type="firstCol">
      <w:rPr>
        <w:b w:val="0"/>
      </w:rPr>
      <w:tblPr/>
      <w:tcPr>
        <w:shd w:val="clear" w:color="auto" w:fill="DEDEDE" w:themeFill="background2" w:themeFillTint="99"/>
      </w:tcPr>
    </w:tblStylePr>
    <w:tblStylePr w:type="lastCol">
      <w:tblPr/>
      <w:tcPr>
        <w:shd w:val="clear" w:color="auto" w:fill="CCE5CB" w:themeFill="accent2" w:themeFillTint="66"/>
      </w:tcPr>
    </w:tblStylePr>
  </w:style>
  <w:style w:type="paragraph" w:customStyle="1" w:styleId="proTabelleninhalt-klein">
    <w:name w:val="pro_Tabelleninhalt-klein"/>
    <w:basedOn w:val="Standard"/>
    <w:uiPriority w:val="11"/>
    <w:rsid w:val="002410EA"/>
    <w:pPr>
      <w:spacing w:after="0" w:line="240" w:lineRule="exact"/>
      <w:contextualSpacing/>
    </w:pPr>
    <w:rPr>
      <w:sz w:val="16"/>
      <w:szCs w:val="16"/>
    </w:rPr>
  </w:style>
  <w:style w:type="table" w:styleId="Gitternetztabelle1hellAkzent4">
    <w:name w:val="Grid Table 1 Light Accent 4"/>
    <w:basedOn w:val="NormaleTabelle"/>
    <w:uiPriority w:val="46"/>
    <w:rsid w:val="00277B70"/>
    <w:tblPr>
      <w:tblStyleRowBandSize w:val="1"/>
      <w:tblStyleColBandSize w:val="1"/>
      <w:tblBorders>
        <w:top w:val="single" w:sz="4" w:space="0" w:color="A8C7E2" w:themeColor="accent4" w:themeTint="66"/>
        <w:left w:val="single" w:sz="4" w:space="0" w:color="A8C7E2" w:themeColor="accent4" w:themeTint="66"/>
        <w:bottom w:val="single" w:sz="4" w:space="0" w:color="A8C7E2" w:themeColor="accent4" w:themeTint="66"/>
        <w:right w:val="single" w:sz="4" w:space="0" w:color="A8C7E2" w:themeColor="accent4" w:themeTint="66"/>
        <w:insideH w:val="single" w:sz="4" w:space="0" w:color="A8C7E2" w:themeColor="accent4" w:themeTint="66"/>
        <w:insideV w:val="single" w:sz="4" w:space="0" w:color="A8C7E2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7CABD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CABD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entabelle5dunkelAkzent5">
    <w:name w:val="List Table 5 Dark Accent 5"/>
    <w:basedOn w:val="NormaleTabelle"/>
    <w:uiPriority w:val="50"/>
    <w:rsid w:val="00277B70"/>
    <w:rPr>
      <w:color w:val="FFFFFF" w:themeColor="background1"/>
    </w:rPr>
    <w:tblPr>
      <w:tblStyleRowBandSize w:val="1"/>
      <w:tblStyleColBandSize w:val="1"/>
      <w:tblBorders>
        <w:top w:val="single" w:sz="24" w:space="0" w:color="EB8214" w:themeColor="accent5"/>
        <w:left w:val="single" w:sz="24" w:space="0" w:color="EB8214" w:themeColor="accent5"/>
        <w:bottom w:val="single" w:sz="24" w:space="0" w:color="EB8214" w:themeColor="accent5"/>
        <w:right w:val="single" w:sz="24" w:space="0" w:color="EB8214" w:themeColor="accent5"/>
      </w:tblBorders>
    </w:tblPr>
    <w:tcPr>
      <w:shd w:val="clear" w:color="auto" w:fill="EB821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proLiteratur">
    <w:name w:val="pro_Literatur"/>
    <w:basedOn w:val="Listenabsatz"/>
    <w:uiPriority w:val="14"/>
    <w:qFormat/>
    <w:rsid w:val="003B3D4A"/>
    <w:pPr>
      <w:spacing w:after="120" w:line="240" w:lineRule="atLeast"/>
      <w:ind w:left="0"/>
    </w:pPr>
    <w:rPr>
      <w:rFonts w:eastAsiaTheme="minorHAnsi" w:cs="Calibri"/>
      <w:kern w:val="2"/>
      <w:sz w:val="18"/>
      <w:szCs w:val="18"/>
      <w14:ligatures w14:val="standardContextual"/>
    </w:rPr>
  </w:style>
  <w:style w:type="character" w:styleId="NichtaufgelsteErwhnung">
    <w:name w:val="Unresolved Mention"/>
    <w:basedOn w:val="Absatz-Standardschriftart"/>
    <w:uiPriority w:val="99"/>
    <w:semiHidden/>
    <w:rsid w:val="006B34C3"/>
    <w:rPr>
      <w:color w:val="605E5C"/>
      <w:shd w:val="clear" w:color="auto" w:fill="E1DFDD"/>
    </w:rPr>
  </w:style>
  <w:style w:type="paragraph" w:customStyle="1" w:styleId="proKopfzeile-Titelseite">
    <w:name w:val="pro_Kopfzeile-Titelseite"/>
    <w:uiPriority w:val="20"/>
    <w:semiHidden/>
    <w:rsid w:val="00583CC7"/>
    <w:rPr>
      <w:b/>
      <w:bCs/>
      <w:sz w:val="16"/>
      <w:szCs w:val="16"/>
    </w:rPr>
  </w:style>
  <w:style w:type="paragraph" w:customStyle="1" w:styleId="Standardohne-Abstand">
    <w:name w:val="Standard ohne-Abstand"/>
    <w:rsid w:val="005E5016"/>
    <w:pPr>
      <w:spacing w:line="280" w:lineRule="atLeast"/>
    </w:pPr>
    <w:rPr>
      <w:sz w:val="22"/>
      <w:szCs w:val="22"/>
      <w:lang w:eastAsia="en-US"/>
    </w:rPr>
  </w:style>
  <w:style w:type="character" w:customStyle="1" w:styleId="proVortitelZchn">
    <w:name w:val="pro_Vortitel Zchn"/>
    <w:basedOn w:val="Absatz-Standardschriftart"/>
    <w:link w:val="proVortitel"/>
    <w:uiPriority w:val="18"/>
    <w:rsid w:val="00583CC7"/>
    <w:rPr>
      <w:sz w:val="32"/>
      <w:szCs w:val="32"/>
    </w:rPr>
  </w:style>
  <w:style w:type="paragraph" w:customStyle="1" w:styleId="proISSN">
    <w:name w:val="pro_ISSN"/>
    <w:basedOn w:val="Standard"/>
    <w:uiPriority w:val="21"/>
    <w:semiHidden/>
    <w:rsid w:val="00C62ACD"/>
    <w:pPr>
      <w:spacing w:before="360" w:after="0"/>
      <w:jc w:val="right"/>
    </w:pPr>
    <w:rPr>
      <w:b/>
      <w:bCs/>
    </w:rPr>
  </w:style>
  <w:style w:type="paragraph" w:customStyle="1" w:styleId="proReihentitel">
    <w:name w:val="pro_Reihentitel"/>
    <w:basedOn w:val="Fuzeile"/>
    <w:uiPriority w:val="20"/>
    <w:semiHidden/>
    <w:rsid w:val="00583CC7"/>
    <w:pPr>
      <w:tabs>
        <w:tab w:val="clear" w:pos="4536"/>
        <w:tab w:val="clear" w:pos="9072"/>
        <w:tab w:val="left" w:pos="4245"/>
        <w:tab w:val="right" w:pos="8639"/>
      </w:tabs>
      <w:ind w:left="1276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8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1507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924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7309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1922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773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72140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1879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87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5429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8257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85628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1852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29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338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868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4474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3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312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4037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2446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8648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7706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3058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6497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7172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79475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4846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552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8455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1575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916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8997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9923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65871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193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4030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7291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317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650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28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3451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2459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4876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3106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115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05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275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4259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71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2680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3478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0524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534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466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257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495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1788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08098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6475">
          <w:marLeft w:val="41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7265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9916">
          <w:marLeft w:val="821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9894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563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0588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173">
          <w:marLeft w:val="41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9.gif"/><Relationship Id="rId26" Type="http://schemas.openxmlformats.org/officeDocument/2006/relationships/header" Target="header7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footer" Target="footer4.xml"/><Relationship Id="rId27" Type="http://schemas.openxmlformats.org/officeDocument/2006/relationships/header" Target="header8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LWF Master">
  <a:themeElements>
    <a:clrScheme name="Benutzerdefiniert 1">
      <a:dk1>
        <a:sysClr val="windowText" lastClr="000000"/>
      </a:dk1>
      <a:lt1>
        <a:sysClr val="window" lastClr="FFFFFF"/>
      </a:lt1>
      <a:dk2>
        <a:srgbClr val="808080"/>
      </a:dk2>
      <a:lt2>
        <a:srgbClr val="C8C8C8"/>
      </a:lt2>
      <a:accent1>
        <a:srgbClr val="008246"/>
      </a:accent1>
      <a:accent2>
        <a:srgbClr val="82BE7D"/>
      </a:accent2>
      <a:accent3>
        <a:srgbClr val="143264"/>
      </a:accent3>
      <a:accent4>
        <a:srgbClr val="3773A5"/>
      </a:accent4>
      <a:accent5>
        <a:srgbClr val="EB8214"/>
      </a:accent5>
      <a:accent6>
        <a:srgbClr val="FFCD32"/>
      </a:accent6>
      <a:hlink>
        <a:srgbClr val="008246"/>
      </a:hlink>
      <a:folHlink>
        <a:srgbClr val="008246"/>
      </a:folHlink>
    </a:clrScheme>
    <a:fontScheme name="Larissa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</a:spPr>
      <a:bodyPr lIns="0" tIns="0" rIns="0" bIns="0" rtlCol="0" anchor="ctr"/>
      <a:lstStyle>
        <a:defPPr algn="ctr">
          <a:defRPr dirty="0" err="1" smtClean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:configuration xmlns:c="http://ns.axespdf.com/word/configuration">
  <c:group id="Styles">
    <c:group id="lwf_Tabellenkopf-klein">
      <c:property id="RoleID" type="string">ParagraphHeaderCell</c:property>
    </c:group>
    <c:group id="lwf_Tabellenkopf">
      <c:property id="RoleID" type="string">ParagraphHeaderCell</c:property>
    </c:group>
    <c:group id="lwf_Tabellenlegende">
      <c:property id="RoleID" type="string">ParagraphHeaderCell</c:property>
    </c:group>
    <c:group id="lwf_Tabellenkopf-1">
      <c:property id="RoleID" type="string">ParagraphHeaderCell</c:property>
      <c:property id="Scope" type="integer">1</c:property>
    </c:group>
    <c:group id="lwf_Tabellenkopf-2">
      <c:property id="RoleID" type="string">ParagraphHeaderCell</c:property>
      <c:property id="Scope" type="integer">2</c:property>
    </c:group>
    <c:group id="lwf_Tabellenkopf-klein-1">
      <c:property id="RoleID" type="string">ParagraphHeaderCell</c:property>
    </c:group>
    <c:group id="lwf-Tabellenkopf-klein-2">
      <c:property id="RoleID" type="string">ParagraphHeaderCell</c:property>
      <c:property id="Scope" type="integer">2</c:property>
    </c:group>
    <c:group id="pro_Tabellenkopf-zeile">
      <c:property id="RoleID" type="string">ParagraphHeaderCell</c:property>
      <c:property id="Scope" type="integer">2</c:property>
    </c:group>
    <c:group id="pro_Tabellenkopf-spalte">
      <c:property id="RoleID" type="string">ParagraphHeaderCell</c:property>
      <c:property id="Scope" type="integer">1</c:property>
    </c:group>
    <c:group id="lwf_Tabellenkopf-zeile">
      <c:property id="RoleID" type="string">ParagraphHeaderCell</c:property>
      <c:property id="Scope" type="integer">2</c:property>
    </c:group>
    <c:group id="__TableOfFigures">
      <c:property id="RoleID" type="string">ParagraphHeaderCell</c:property>
      <c:property id="Scope" type="integer">1</c:property>
    </c:group>
    <c:group id="lwf_Tabellenkopf-spalte">
      <c:property id="RoleID" type="string">ParagraphHeaderCell</c:property>
      <c:property id="Scope" type="integer">1</c:property>
    </c:group>
    <c:group id="lwf_Tabellenkopf-klein-zeile">
      <c:property id="RoleID" type="string">ParagraphHeaderCell</c:property>
      <c:property id="Scope" type="integer">2</c:property>
    </c:group>
    <c:group id="lwf-Tabellenkopf-klein-spalte">
      <c:property id="RoleID" type="string">ParagraphHeaderCell</c:property>
      <c:property id="Scope" type="integer">1</c:property>
    </c:group>
    <c:group id="pro_Tabellenkopf-klein-zeile">
      <c:property id="RoleID" type="string">ParagraphHeaderCell</c:property>
      <c:property id="Scope" type="integer">2</c:property>
    </c:group>
    <c:group id="pro-Tabellenkopf-klein-spalte">
      <c:property id="RoleID" type="string">ParagraphHeaderCell</c:property>
      <c:property id="Scope" type="integer">1</c:property>
    </c:group>
  </c:group>
  <c:group id="Content">
    <c:group id="968251470">
      <c:property id="RoleID" type="string">TableTable</c:property>
    </c:group>
    <c:group id="2104919808">
      <c:property id="RoleID" type="string">FigureFigure</c:property>
    </c:group>
    <c:group id="b337e035-27da-482b-8e41-c2ca93f64221">
      <c:property id="RoleID" type="string">TableTable</c:property>
    </c:group>
    <c:group id="357cddbd-42ff-4024-bfe0-bfbd61dad22d">
      <c:property id="RoleID" type="string">TableTable</c:property>
    </c:group>
    <c:group id="0739ef45-7a7b-41be-9b94-9fe5dbdea9b1">
      <c:property id="RoleID" type="string">TableTable</c:property>
    </c:group>
    <c:group id="ac71ba71-0247-4063-a2e5-22572722dc21">
      <c:property id="RoleID" type="string">TableTable</c:property>
    </c:group>
    <c:group id="6576a9af-66f8-4b41-a363-b0a4e5bd4960">
      <c:property id="RoleID" type="string">FigureFigure</c:property>
    </c:group>
    <c:group id="3436f053-9deb-4c42-a6c2-e046a5f1a334">
      <c:property id="RoleID" type="string">FigureFigure</c:property>
    </c:group>
    <c:group id="0af5c371-7b79-42fd-affc-dfbb0aedc307">
      <c:property id="RoleID" type="string">FigureFigure</c:property>
    </c:group>
    <c:group id="d4eda239-3f94-4c04-b42e-729d87b1cdeb">
      <c:property id="RoleID" type="string">FigureFigure</c:property>
    </c:group>
    <c:group id="b2c53e62-9262-409c-a19d-daf2d514dffa">
      <c:property id="RoleID" type="string">FigureFigure</c:property>
    </c:group>
    <c:group id="b90fea1e-c99d-4d12-bec8-34fed71cde70">
      <c:property id="RoleID" type="string">FigureFigure</c:property>
    </c:group>
    <c:group id="f5bab377-71e6-4846-889e-c965c1e63ba6">
      <c:property id="RoleID" type="string">FigureFigure</c:property>
    </c:group>
    <c:group id="e7eb17d2-0dba-49aa-9964-c51e0768f3df">
      <c:property id="RoleID" type="string">FigureFigure</c:property>
    </c:group>
  </c:group>
  <c:group id="InitialView">
    <c:property id="MagnificationFactor" type="float">100</c:property>
  </c:group>
</c:configuration>
</file>

<file path=customXml/itemProps1.xml><?xml version="1.0" encoding="utf-8"?>
<ds:datastoreItem xmlns:ds="http://schemas.openxmlformats.org/officeDocument/2006/customXml" ds:itemID="{A558EF25-8555-4104-9554-836C3D7DDF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90C982-7BC4-4499-9449-9899D6929699}">
  <ds:schemaRefs>
    <ds:schemaRef ds:uri="http://ns.axespdf.com/word/configur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Abschlussbericht+.dotx</Template>
  <TotalTime>0</TotalTime>
  <Pages>4</Pages>
  <Words>85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Bayerische Landesanstalt für Wald und Forstwirtschaft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Hopf, Christine (LWF)</dc:creator>
  <cp:keywords/>
  <cp:lastModifiedBy>Hopf, Christine (LWF)</cp:lastModifiedBy>
  <cp:revision>2</cp:revision>
  <cp:lastPrinted>2026-01-20T07:51:00Z</cp:lastPrinted>
  <dcterms:created xsi:type="dcterms:W3CDTF">2026-02-25T08:46:00Z</dcterms:created>
  <dcterms:modified xsi:type="dcterms:W3CDTF">2026-02-25T08:46:00Z</dcterms:modified>
</cp:coreProperties>
</file>